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460A2" w14:textId="09338BE7" w:rsidR="00F66171" w:rsidRDefault="00686C9E">
      <w:pPr>
        <w:sectPr w:rsidR="00F66171">
          <w:headerReference w:type="even" r:id="rId8"/>
          <w:headerReference w:type="default" r:id="rId9"/>
          <w:headerReference w:type="first" r:id="rId10"/>
          <w:footerReference w:type="first" r:id="rId11"/>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69" behindDoc="0" locked="0" layoutInCell="1" allowOverlap="1" wp14:anchorId="44C9AB98" wp14:editId="6F073903">
                <wp:simplePos x="0" y="0"/>
                <wp:positionH relativeFrom="page">
                  <wp:posOffset>1311275</wp:posOffset>
                </wp:positionH>
                <wp:positionV relativeFrom="page">
                  <wp:posOffset>6729730</wp:posOffset>
                </wp:positionV>
                <wp:extent cx="1691640" cy="849630"/>
                <wp:effectExtent l="0" t="0" r="0" b="13970"/>
                <wp:wrapTight wrapText="bothSides">
                  <wp:wrapPolygon edited="0">
                    <wp:start x="324" y="0"/>
                    <wp:lineTo x="324" y="21309"/>
                    <wp:lineTo x="20757" y="21309"/>
                    <wp:lineTo x="20757" y="0"/>
                    <wp:lineTo x="324" y="0"/>
                  </wp:wrapPolygon>
                </wp:wrapTight>
                <wp:docPr id="1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84963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4938396" w14:textId="77777777" w:rsidR="005D667B" w:rsidRPr="00FE0D2A" w:rsidRDefault="005D667B" w:rsidP="00560872">
                            <w:pPr>
                              <w:pStyle w:val="BodyText"/>
                              <w:rPr>
                                <w:b/>
                              </w:rPr>
                            </w:pPr>
                            <w:r w:rsidRPr="00FE0D2A">
                              <w:rPr>
                                <w:b/>
                              </w:rPr>
                              <w:t>English 30</w:t>
                            </w:r>
                          </w:p>
                          <w:p w14:paraId="0BCF52E3" w14:textId="5E1D997D" w:rsidR="00686C9E" w:rsidRPr="009F6EE7" w:rsidRDefault="00686C9E" w:rsidP="00686C9E">
                            <w:pPr>
                              <w:pStyle w:val="BodyText"/>
                            </w:pPr>
                            <w:r>
                              <w:t>Implementation of Portfolio through Mock Interviews</w:t>
                            </w:r>
                          </w:p>
                          <w:p w14:paraId="3943A1D4" w14:textId="50E8BE09" w:rsidR="005D667B" w:rsidRPr="009F6EE7" w:rsidRDefault="005D667B" w:rsidP="00560872">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103.25pt;margin-top:529.9pt;width:133.2pt;height:66.9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" mv:complextextbox="1" filled="f" stroked="f">
                <v:textbox inset=",0,,0">
                  <w:txbxContent>
                    <w:p w14:paraId="74938396" w14:textId="77777777" w:rsidR="005D667B" w:rsidRPr="00FE0D2A" w:rsidRDefault="005D667B" w:rsidP="00560872">
                      <w:pPr>
                        <w:pStyle w:val="BodyText"/>
                        <w:rPr>
                          <w:b/>
                        </w:rPr>
                      </w:pPr>
                      <w:r w:rsidRPr="00FE0D2A">
                        <w:rPr>
                          <w:b/>
                        </w:rPr>
                        <w:t>English 30</w:t>
                      </w:r>
                    </w:p>
                    <w:p w14:paraId="0BCF52E3" w14:textId="5E1D997D" w:rsidR="00686C9E" w:rsidRPr="009F6EE7" w:rsidRDefault="00686C9E" w:rsidP="00686C9E">
                      <w:pPr>
                        <w:pStyle w:val="BodyText"/>
                      </w:pPr>
                      <w:r>
                        <w:t>Implementation of Portfolio through Mock Interviews</w:t>
                      </w:r>
                    </w:p>
                    <w:p w14:paraId="3943A1D4" w14:textId="50E8BE09" w:rsidR="005D667B" w:rsidRPr="009F6EE7" w:rsidRDefault="005D667B" w:rsidP="00560872">
                      <w:pPr>
                        <w:pStyle w:val="BodyText"/>
                      </w:pPr>
                    </w:p>
                  </w:txbxContent>
                </v:textbox>
                <w10:wrap type="tight" anchorx="page" anchory="page"/>
              </v:shape>
            </w:pict>
          </mc:Fallback>
        </mc:AlternateContent>
      </w:r>
      <w:r w:rsidR="00541065">
        <w:rPr>
          <w:noProof/>
        </w:rPr>
        <mc:AlternateContent>
          <mc:Choice Requires="wps">
            <w:drawing>
              <wp:anchor distT="0" distB="0" distL="114300" distR="114300" simplePos="0" relativeHeight="251658254" behindDoc="0" locked="0" layoutInCell="1" allowOverlap="1" wp14:anchorId="712BF113" wp14:editId="39D9296C">
                <wp:simplePos x="0" y="0"/>
                <wp:positionH relativeFrom="page">
                  <wp:posOffset>3101340</wp:posOffset>
                </wp:positionH>
                <wp:positionV relativeFrom="page">
                  <wp:posOffset>5473700</wp:posOffset>
                </wp:positionV>
                <wp:extent cx="4305300" cy="2781300"/>
                <wp:effectExtent l="0" t="0" r="0" b="12700"/>
                <wp:wrapTight wrapText="bothSides">
                  <wp:wrapPolygon edited="0">
                    <wp:start x="127" y="0"/>
                    <wp:lineTo x="127" y="21501"/>
                    <wp:lineTo x="21281" y="21501"/>
                    <wp:lineTo x="21281" y="0"/>
                    <wp:lineTo x="127" y="0"/>
                  </wp:wrapPolygon>
                </wp:wrapTight>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7813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6AD58AB" w14:textId="02480856" w:rsidR="005D667B" w:rsidRDefault="005D667B" w:rsidP="00560872">
                            <w:pPr>
                              <w:pStyle w:val="BodyText"/>
                            </w:pPr>
                            <w:r>
                              <w:t xml:space="preserve">A career portfolio is a visual representation of who you are.  It highlights your skills, abilities, knowledge and talents through a collection of artifacts.  Portfolios provide evidence of your potential by demonstrating what you accomplished in the past.  </w:t>
                            </w:r>
                          </w:p>
                          <w:p w14:paraId="7737129F" w14:textId="1C4B1207" w:rsidR="005D667B" w:rsidRDefault="005D667B" w:rsidP="00560872">
                            <w:pPr>
                              <w:pStyle w:val="BodyText"/>
                            </w:pPr>
                            <w:r>
                              <w:t xml:space="preserve">Career portfolios can be used not only as part of a job interview, college admissions interview, scholarship application or school leadership position, but as a self-reflection piece that shows the progress and growth you’ve made through your efforts and hard work.  Through the creation of a personal portfolio, you begin to make the connection of learning at school to workplace readiness, which makes the school to work transition smooth and stress free.  </w:t>
                            </w:r>
                          </w:p>
                          <w:p w14:paraId="1CB77DB0" w14:textId="4F44AFA7" w:rsidR="005D667B" w:rsidRPr="00B047B0" w:rsidRDefault="005D667B" w:rsidP="00560872">
                            <w:pPr>
                              <w:pStyle w:val="BodyText"/>
                            </w:pPr>
                            <w:r>
                              <w:t>A portfolio not only provides a well-rounded picture of yourself, but it allows you to understand and articulate the specific skills you have gained through the vast array of activities/experiences in which you have participated.  Portfolios represent who you are and what you stand for.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44.2pt;margin-top:431pt;width:339pt;height:219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" mv:complextextbox="1" filled="f" stroked="f">
                <v:textbox inset=",0,,0">
                  <w:txbxContent>
                    <w:p w14:paraId="16AD58AB" w14:textId="02480856" w:rsidR="005D667B" w:rsidRDefault="005D667B" w:rsidP="00560872">
                      <w:pPr>
                        <w:pStyle w:val="BodyText"/>
                      </w:pPr>
                      <w:r>
                        <w:t xml:space="preserve">A career portfolio is a visual representation of who you are.  It highlights your skills, abilities, knowledge and talents through a collection of artifacts.  Portfolios provide evidence of your potential by demonstrating what you accomplished in the past.  </w:t>
                      </w:r>
                    </w:p>
                    <w:p w14:paraId="7737129F" w14:textId="1C4B1207" w:rsidR="005D667B" w:rsidRDefault="005D667B" w:rsidP="00560872">
                      <w:pPr>
                        <w:pStyle w:val="BodyText"/>
                      </w:pPr>
                      <w:r>
                        <w:t xml:space="preserve">Career portfolios can be used not only as part of a job interview, college admissions interview, scholarship application or school leadership position, but as a self-reflection piece that shows the progress and growth you’ve made through your efforts and hard work.  Through the creation of a personal portfolio, you begin to make the connection of learning at school to workplace readiness, which makes the school to work transition smooth and stress free.  </w:t>
                      </w:r>
                    </w:p>
                    <w:p w14:paraId="1CB77DB0" w14:textId="4F44AFA7" w:rsidR="005D667B" w:rsidRPr="00B047B0" w:rsidRDefault="005D667B" w:rsidP="00560872">
                      <w:pPr>
                        <w:pStyle w:val="BodyText"/>
                      </w:pPr>
                      <w:r>
                        <w:t>A portfolio not only provides a well-rounded picture of yourself, but it allows you to understand and articulate the specific skills you have gained through the vast array of activities/experiences in which you have participated.  Portfolios represent who you are and what you stand for.</w:t>
                      </w:r>
                    </w:p>
                  </w:txbxContent>
                </v:textbox>
                <w10:wrap type="tight" anchorx="page" anchory="page"/>
              </v:shape>
            </w:pict>
          </mc:Fallback>
        </mc:AlternateContent>
      </w:r>
      <w:r w:rsidR="000A3412">
        <w:rPr>
          <w:noProof/>
        </w:rPr>
        <w:drawing>
          <wp:anchor distT="0" distB="0" distL="118745" distR="118745" simplePos="0" relativeHeight="251658260" behindDoc="0" locked="0" layoutInCell="1" allowOverlap="1" wp14:anchorId="36398468" wp14:editId="18C2A923">
            <wp:simplePos x="0" y="0"/>
            <wp:positionH relativeFrom="page">
              <wp:posOffset>711200</wp:posOffset>
            </wp:positionH>
            <wp:positionV relativeFrom="page">
              <wp:posOffset>7635875</wp:posOffset>
            </wp:positionV>
            <wp:extent cx="1563370" cy="1800860"/>
            <wp:effectExtent l="228600" t="254000" r="240030" b="205740"/>
            <wp:wrapTight wrapText="bothSides">
              <wp:wrapPolygon edited="0">
                <wp:start x="20799" y="-2101"/>
                <wp:lineTo x="-1235" y="-3791"/>
                <wp:lineTo x="-2527" y="15713"/>
                <wp:lineTo x="-1804" y="20698"/>
                <wp:lineTo x="-1359" y="22586"/>
                <wp:lineTo x="2822" y="23023"/>
                <wp:lineTo x="3254" y="22454"/>
                <wp:lineTo x="14571" y="22410"/>
                <wp:lineTo x="14920" y="22446"/>
                <wp:lineTo x="23563" y="18747"/>
                <wp:lineTo x="23528" y="3707"/>
                <wp:lineTo x="22763" y="-975"/>
                <wp:lineTo x="22889" y="-1883"/>
                <wp:lineTo x="20799" y="-2101"/>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188029">
                      <a:off x="0" y="0"/>
                      <a:ext cx="1563370" cy="180086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069E2">
        <w:rPr>
          <w:noProof/>
        </w:rPr>
        <mc:AlternateContent>
          <mc:Choice Requires="wpg">
            <w:drawing>
              <wp:anchor distT="0" distB="0" distL="114300" distR="114300" simplePos="0" relativeHeight="251658248" behindDoc="0" locked="0" layoutInCell="1" allowOverlap="1" wp14:anchorId="4B5AE8D4" wp14:editId="4C0CC9FC">
                <wp:simplePos x="0" y="0"/>
                <wp:positionH relativeFrom="page">
                  <wp:posOffset>527685</wp:posOffset>
                </wp:positionH>
                <wp:positionV relativeFrom="page">
                  <wp:posOffset>1737360</wp:posOffset>
                </wp:positionV>
                <wp:extent cx="6720840" cy="1400810"/>
                <wp:effectExtent l="0" t="0" r="0" b="0"/>
                <wp:wrapThrough wrapText="bothSides">
                  <wp:wrapPolygon edited="0">
                    <wp:start x="82" y="392"/>
                    <wp:lineTo x="82" y="20758"/>
                    <wp:lineTo x="21388" y="20758"/>
                    <wp:lineTo x="21388" y="392"/>
                    <wp:lineTo x="82" y="392"/>
                  </wp:wrapPolygon>
                </wp:wrapThrough>
                <wp:docPr id="16" name="Group 16"/>
                <wp:cNvGraphicFramePr/>
                <a:graphic xmlns:a="http://schemas.openxmlformats.org/drawingml/2006/main">
                  <a:graphicData uri="http://schemas.microsoft.com/office/word/2010/wordprocessingGroup">
                    <wpg:wgp>
                      <wpg:cNvGrpSpPr/>
                      <wpg:grpSpPr>
                        <a:xfrm>
                          <a:off x="0" y="0"/>
                          <a:ext cx="6720840" cy="1400810"/>
                          <a:chOff x="0" y="0"/>
                          <a:chExt cx="6720840" cy="1400810"/>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720840" cy="140081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91440" rIns="91440" bIns="91440" anchor="t" anchorCtr="0" upright="1">
                          <a:noAutofit/>
                        </wps:bodyPr>
                      </wps:wsp>
                      <wps:wsp>
                        <wps:cNvPr id="6" name="Text Box 6"/>
                        <wps:cNvSpPr txBox="1"/>
                        <wps:spPr>
                          <a:xfrm>
                            <a:off x="91440" y="91440"/>
                            <a:ext cx="3723005" cy="480060"/>
                          </a:xfrm>
                          <a:prstGeom prst="rect">
                            <a:avLst/>
                          </a:prstGeom>
                          <a:noFill/>
                          <a:ln>
                            <a:noFill/>
                          </a:ln>
                          <a:effectLst/>
                          <a:extLst>
                            <a:ext uri="{C572A759-6A51-4108-AA02-DFA0A04FC94B}">
                              <ma14:wrappingTextBoxFlag xmlns:ma14="http://schemas.microsoft.com/office/mac/drawingml/2011/main"/>
                            </a:ext>
                          </a:extLst>
                        </wps:spPr>
                        <wps:txbx id="3">
                          <w:txbxContent>
                            <w:p w14:paraId="2E92A87F" w14:textId="77777777" w:rsidR="005D667B" w:rsidRDefault="005D667B" w:rsidP="00560872">
                              <w:pPr>
                                <w:pStyle w:val="Subtitle"/>
                                <w:rPr>
                                  <w:sz w:val="48"/>
                                </w:rPr>
                              </w:pPr>
                            </w:p>
                            <w:p w14:paraId="7A08C5E8" w14:textId="55B12B77" w:rsidR="005D667B" w:rsidRDefault="005D667B" w:rsidP="00560872">
                              <w:pPr>
                                <w:pStyle w:val="Subtitle"/>
                                <w:rPr>
                                  <w:sz w:val="48"/>
                                </w:rPr>
                              </w:pPr>
                              <w:r w:rsidRPr="00BB7946">
                                <w:rPr>
                                  <w:sz w:val="48"/>
                                </w:rPr>
                                <w:t>Stand out</w:t>
                              </w:r>
                              <w:r>
                                <w:rPr>
                                  <w:sz w:val="48"/>
                                </w:rPr>
                                <w:t>!</w:t>
                              </w:r>
                              <w:r w:rsidRPr="00BB7946">
                                <w:rPr>
                                  <w:sz w:val="48"/>
                                </w:rPr>
                                <w:t xml:space="preserve"> </w:t>
                              </w:r>
                            </w:p>
                            <w:p w14:paraId="1943E827" w14:textId="08DD5857" w:rsidR="005D667B" w:rsidRPr="00BB7946" w:rsidRDefault="005D667B" w:rsidP="00560872">
                              <w:pPr>
                                <w:pStyle w:val="Subtitle"/>
                                <w:rPr>
                                  <w:sz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570230"/>
                            <a:ext cx="3673475" cy="48006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5AE8D4" id="Group 16" o:spid="_x0000_s1028" style="position:absolute;margin-left:41.55pt;margin-top:136.8pt;width:529.2pt;height:110.3pt;z-index:251658248;mso-position-horizontal-relative:page;mso-position-vertical-relative:page" coordsize="6720840,1400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" mv:complextextbox="1">
                <v:shapetype id="_x0000_t202" coordsize="21600,21600" o:spt="202" path="m0,0l0,21600,21600,21600,21600,0xe">
                  <v:stroke joinstyle="miter"/>
                  <v:path gradientshapeok="t" o:connecttype="rect"/>
                </v:shapetype>
                <v:shape id="Text Box 686" o:spid="_x0000_s1029" type="#_x0000_t202" style="position:absolute;width:6720840;height:1400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Text Box 6" o:spid="_x0000_s1030" type="#_x0000_t202" style="position:absolute;left:91440;top:91440;width:3723005;height:480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_x0000_s1031" inset="0,0,0,0">
                    <w:txbxContent>
                      <w:p w14:paraId="2E92A87F" w14:textId="77777777" w:rsidR="005D667B" w:rsidRDefault="005D667B" w:rsidP="00560872">
                        <w:pPr>
                          <w:pStyle w:val="Subtitle"/>
                          <w:rPr>
                            <w:sz w:val="48"/>
                          </w:rPr>
                        </w:pPr>
                      </w:p>
                      <w:p w14:paraId="7A08C5E8" w14:textId="55B12B77" w:rsidR="005D667B" w:rsidRDefault="005D667B" w:rsidP="00560872">
                        <w:pPr>
                          <w:pStyle w:val="Subtitle"/>
                          <w:rPr>
                            <w:sz w:val="48"/>
                          </w:rPr>
                        </w:pPr>
                        <w:r w:rsidRPr="00BB7946">
                          <w:rPr>
                            <w:sz w:val="48"/>
                          </w:rPr>
                          <w:t>Stand out</w:t>
                        </w:r>
                        <w:r>
                          <w:rPr>
                            <w:sz w:val="48"/>
                          </w:rPr>
                          <w:t>!</w:t>
                        </w:r>
                        <w:r w:rsidRPr="00BB7946">
                          <w:rPr>
                            <w:sz w:val="48"/>
                          </w:rPr>
                          <w:t xml:space="preserve"> </w:t>
                        </w:r>
                      </w:p>
                      <w:p w14:paraId="1943E827" w14:textId="08DD5857" w:rsidR="005D667B" w:rsidRPr="00BB7946" w:rsidRDefault="005D667B" w:rsidP="00560872">
                        <w:pPr>
                          <w:pStyle w:val="Subtitle"/>
                          <w:rPr>
                            <w:sz w:val="48"/>
                          </w:rPr>
                        </w:pPr>
                      </w:p>
                    </w:txbxContent>
                  </v:textbox>
                </v:shape>
                <v:shape id="_x0000_s1031" type="#_x0000_t202" style="position:absolute;left:91440;top:570230;width:3673475;height:480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0A3412" w:rsidRPr="000A3412">
        <w:t xml:space="preserve"> </w:t>
      </w:r>
      <w:r w:rsidR="000A3412" w:rsidRPr="000A3412">
        <w:rPr>
          <w:noProof/>
        </w:rPr>
        <w:t xml:space="preserve"> </w:t>
      </w:r>
      <w:r w:rsidR="00F67CB0">
        <w:rPr>
          <w:noProof/>
        </w:rPr>
        <w:drawing>
          <wp:anchor distT="0" distB="0" distL="118745" distR="118745" simplePos="0" relativeHeight="251658250" behindDoc="0" locked="0" layoutInCell="1" allowOverlap="1" wp14:anchorId="57D61CBF" wp14:editId="67AE9B84">
            <wp:simplePos x="0" y="0"/>
            <wp:positionH relativeFrom="page">
              <wp:posOffset>4470400</wp:posOffset>
            </wp:positionH>
            <wp:positionV relativeFrom="page">
              <wp:posOffset>1851025</wp:posOffset>
            </wp:positionV>
            <wp:extent cx="2380615" cy="2741930"/>
            <wp:effectExtent l="330200" t="279400" r="362585" b="356870"/>
            <wp:wrapTight wrapText="bothSides">
              <wp:wrapPolygon edited="0">
                <wp:start x="-1043" y="-752"/>
                <wp:lineTo x="-1883" y="-233"/>
                <wp:lineTo x="-1200" y="6155"/>
                <wp:lineTo x="-1087" y="22341"/>
                <wp:lineTo x="20886" y="22601"/>
                <wp:lineTo x="21185" y="22965"/>
                <wp:lineTo x="22323" y="22811"/>
                <wp:lineTo x="22252" y="22416"/>
                <wp:lineTo x="22857" y="19296"/>
                <wp:lineTo x="22708" y="2912"/>
                <wp:lineTo x="22467" y="-2321"/>
                <wp:lineTo x="13828" y="-2364"/>
                <wp:lineTo x="95" y="-907"/>
                <wp:lineTo x="-1043" y="-752"/>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3">
                      <a:extLst>
                        <a:ext uri="{28A0092B-C50C-407E-A947-70E740481C1C}">
                          <a14:useLocalDpi xmlns:a14="http://schemas.microsoft.com/office/drawing/2010/main" val="0"/>
                        </a:ext>
                      </a:extLst>
                    </a:blip>
                    <a:stretch>
                      <a:fillRect/>
                    </a:stretch>
                  </pic:blipFill>
                  <pic:spPr>
                    <a:xfrm rot="532737">
                      <a:off x="0" y="0"/>
                      <a:ext cx="2380615" cy="27419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E0D2A">
        <w:rPr>
          <w:noProof/>
        </w:rPr>
        <mc:AlternateContent>
          <mc:Choice Requires="wps">
            <w:drawing>
              <wp:anchor distT="0" distB="0" distL="114300" distR="114300" simplePos="0" relativeHeight="251658265" behindDoc="0" locked="0" layoutInCell="1" allowOverlap="1" wp14:anchorId="01205727" wp14:editId="005D1F0C">
                <wp:simplePos x="0" y="0"/>
                <wp:positionH relativeFrom="page">
                  <wp:posOffset>373380</wp:posOffset>
                </wp:positionH>
                <wp:positionV relativeFrom="page">
                  <wp:posOffset>6703060</wp:posOffset>
                </wp:positionV>
                <wp:extent cx="914400" cy="457200"/>
                <wp:effectExtent l="0" t="0" r="0" b="0"/>
                <wp:wrapTight wrapText="bothSides">
                  <wp:wrapPolygon edited="0">
                    <wp:start x="600" y="0"/>
                    <wp:lineTo x="600" y="20400"/>
                    <wp:lineTo x="20400" y="20400"/>
                    <wp:lineTo x="20400" y="0"/>
                    <wp:lineTo x="600"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90EBEE4" w14:textId="3D9AABB4" w:rsidR="005D667B" w:rsidRPr="009F6EE7" w:rsidRDefault="005D667B" w:rsidP="00560872">
                            <w:pPr>
                              <w:pStyle w:val="Event"/>
                            </w:pPr>
                            <w:r>
                              <w:t>Grade 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29.4pt;margin-top:527.8pt;width:1in;height:3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JugvI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" filled="f" stroked="f">
                <v:textbox inset=",0,,0">
                  <w:txbxContent>
                    <w:p w14:paraId="490EBEE4" w14:textId="3D9AABB4" w:rsidR="005D667B" w:rsidRPr="009F6EE7" w:rsidRDefault="005D667B" w:rsidP="00560872">
                      <w:pPr>
                        <w:pStyle w:val="Event"/>
                      </w:pPr>
                      <w:r>
                        <w:t>Grade 12</w:t>
                      </w:r>
                    </w:p>
                  </w:txbxContent>
                </v:textbox>
                <w10:wrap type="tight" anchorx="page" anchory="page"/>
              </v:shape>
            </w:pict>
          </mc:Fallback>
        </mc:AlternateContent>
      </w:r>
      <w:r w:rsidR="00FE0D2A">
        <w:rPr>
          <w:noProof/>
        </w:rPr>
        <mc:AlternateContent>
          <mc:Choice Requires="wps">
            <w:drawing>
              <wp:anchor distT="0" distB="0" distL="114300" distR="114300" simplePos="0" relativeHeight="251658264" behindDoc="0" locked="0" layoutInCell="1" allowOverlap="1" wp14:anchorId="3C7F857B" wp14:editId="0E118321">
                <wp:simplePos x="0" y="0"/>
                <wp:positionH relativeFrom="page">
                  <wp:posOffset>373380</wp:posOffset>
                </wp:positionH>
                <wp:positionV relativeFrom="page">
                  <wp:posOffset>5836920</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AD0A920" w14:textId="561CEE1B" w:rsidR="005D667B" w:rsidRPr="009F6EE7" w:rsidRDefault="005D667B" w:rsidP="00560872">
                            <w:pPr>
                              <w:pStyle w:val="Event"/>
                            </w:pPr>
                            <w:r>
                              <w:t>Grade 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29.4pt;margin-top:459.6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" filled="f" stroked="f">
                <v:textbox inset=",0,,0">
                  <w:txbxContent>
                    <w:p w14:paraId="1AD0A920" w14:textId="561CEE1B" w:rsidR="005D667B" w:rsidRPr="009F6EE7" w:rsidRDefault="005D667B" w:rsidP="00560872">
                      <w:pPr>
                        <w:pStyle w:val="Event"/>
                      </w:pPr>
                      <w:r>
                        <w:t>Grade 11</w:t>
                      </w:r>
                    </w:p>
                  </w:txbxContent>
                </v:textbox>
                <w10:wrap type="tight" anchorx="page" anchory="page"/>
              </v:shape>
            </w:pict>
          </mc:Fallback>
        </mc:AlternateContent>
      </w:r>
      <w:r w:rsidR="00FE0D2A">
        <w:rPr>
          <w:noProof/>
        </w:rPr>
        <mc:AlternateContent>
          <mc:Choice Requires="wps">
            <w:drawing>
              <wp:anchor distT="0" distB="0" distL="114300" distR="114300" simplePos="0" relativeHeight="251658268" behindDoc="0" locked="0" layoutInCell="1" allowOverlap="1" wp14:anchorId="6823871F" wp14:editId="68E6D23F">
                <wp:simplePos x="0" y="0"/>
                <wp:positionH relativeFrom="page">
                  <wp:posOffset>1311275</wp:posOffset>
                </wp:positionH>
                <wp:positionV relativeFrom="page">
                  <wp:posOffset>5836920</wp:posOffset>
                </wp:positionV>
                <wp:extent cx="1691640" cy="814705"/>
                <wp:effectExtent l="0" t="0" r="0" b="23495"/>
                <wp:wrapTight wrapText="bothSides">
                  <wp:wrapPolygon edited="0">
                    <wp:start x="324" y="0"/>
                    <wp:lineTo x="324" y="21549"/>
                    <wp:lineTo x="20757" y="21549"/>
                    <wp:lineTo x="20757" y="0"/>
                    <wp:lineTo x="324"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81470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8212AE5" w14:textId="77777777" w:rsidR="005D667B" w:rsidRPr="00FE0D2A" w:rsidRDefault="005D667B" w:rsidP="00560872">
                            <w:pPr>
                              <w:pStyle w:val="BodyText"/>
                              <w:rPr>
                                <w:b/>
                              </w:rPr>
                            </w:pPr>
                            <w:r w:rsidRPr="00FE0D2A">
                              <w:rPr>
                                <w:b/>
                              </w:rPr>
                              <w:t>English 20</w:t>
                            </w:r>
                          </w:p>
                          <w:p w14:paraId="77E1BE3B" w14:textId="69DF2F3F" w:rsidR="005D667B" w:rsidRPr="009F6EE7" w:rsidRDefault="00686C9E" w:rsidP="00686C9E">
                            <w:pPr>
                              <w:pStyle w:val="BodyText"/>
                            </w:pPr>
                            <w:r>
                              <w:t>Refinement of Portfolio for scholarships, employment, etc.</w:t>
                            </w:r>
                            <w:r w:rsidR="00E2489B">
                              <w:t xml:space="preserve"> purposes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margin-left:103.25pt;margin-top:459.6pt;width:133.2pt;height:64.1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" mv:complextextbox="1" filled="f" stroked="f">
                <v:textbox inset=",0,,0">
                  <w:txbxContent>
                    <w:p w14:paraId="48212AE5" w14:textId="77777777" w:rsidR="005D667B" w:rsidRPr="00FE0D2A" w:rsidRDefault="005D667B" w:rsidP="00560872">
                      <w:pPr>
                        <w:pStyle w:val="BodyText"/>
                        <w:rPr>
                          <w:b/>
                        </w:rPr>
                      </w:pPr>
                      <w:r w:rsidRPr="00FE0D2A">
                        <w:rPr>
                          <w:b/>
                        </w:rPr>
                        <w:t>English 20</w:t>
                      </w:r>
                    </w:p>
                    <w:p w14:paraId="77E1BE3B" w14:textId="69DF2F3F" w:rsidR="005D667B" w:rsidRPr="009F6EE7" w:rsidRDefault="00686C9E" w:rsidP="00686C9E">
                      <w:pPr>
                        <w:pStyle w:val="BodyText"/>
                      </w:pPr>
                      <w:r>
                        <w:t>Refinement of Portfolio for scholarships, employment, etc.</w:t>
                      </w:r>
                      <w:r w:rsidR="00E2489B">
                        <w:t xml:space="preserve"> purposes</w:t>
                      </w:r>
                    </w:p>
                  </w:txbxContent>
                </v:textbox>
                <w10:wrap type="tight" anchorx="page" anchory="page"/>
              </v:shape>
            </w:pict>
          </mc:Fallback>
        </mc:AlternateContent>
      </w:r>
      <w:r w:rsidR="003D32CF">
        <w:rPr>
          <w:noProof/>
        </w:rPr>
        <mc:AlternateContent>
          <mc:Choice Requires="wps">
            <w:drawing>
              <wp:anchor distT="0" distB="0" distL="114300" distR="114300" simplePos="0" relativeHeight="251658263" behindDoc="0" locked="0" layoutInCell="1" allowOverlap="1" wp14:anchorId="4C666379" wp14:editId="283564AD">
                <wp:simplePos x="0" y="0"/>
                <wp:positionH relativeFrom="page">
                  <wp:posOffset>355600</wp:posOffset>
                </wp:positionH>
                <wp:positionV relativeFrom="page">
                  <wp:posOffset>5314315</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230A085" w14:textId="1F967452" w:rsidR="005D667B" w:rsidRPr="009F6EE7" w:rsidRDefault="005D667B" w:rsidP="00560872">
                            <w:pPr>
                              <w:pStyle w:val="Event"/>
                            </w:pPr>
                            <w:r>
                              <w:t>Grade 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28pt;margin-top:418.45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" filled="f" stroked="f">
                <v:textbox inset=",0,,0">
                  <w:txbxContent>
                    <w:p w14:paraId="0230A085" w14:textId="1F967452" w:rsidR="005D667B" w:rsidRPr="009F6EE7" w:rsidRDefault="005D667B" w:rsidP="00560872">
                      <w:pPr>
                        <w:pStyle w:val="Event"/>
                      </w:pPr>
                      <w:r>
                        <w:t>Grade 10</w:t>
                      </w:r>
                    </w:p>
                  </w:txbxContent>
                </v:textbox>
                <w10:wrap type="tight" anchorx="page" anchory="page"/>
              </v:shape>
            </w:pict>
          </mc:Fallback>
        </mc:AlternateContent>
      </w:r>
      <w:r w:rsidR="003D32CF">
        <w:rPr>
          <w:noProof/>
        </w:rPr>
        <mc:AlternateContent>
          <mc:Choice Requires="wps">
            <w:drawing>
              <wp:anchor distT="0" distB="0" distL="114300" distR="114300" simplePos="0" relativeHeight="251658262" behindDoc="0" locked="0" layoutInCell="1" allowOverlap="1" wp14:anchorId="7C55E624" wp14:editId="7C957E0C">
                <wp:simplePos x="0" y="0"/>
                <wp:positionH relativeFrom="page">
                  <wp:posOffset>363220</wp:posOffset>
                </wp:positionH>
                <wp:positionV relativeFrom="page">
                  <wp:posOffset>4638675</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AE54ADC" w14:textId="0269BFD7" w:rsidR="005D667B" w:rsidRPr="009F6EE7" w:rsidRDefault="005D667B" w:rsidP="00560872">
                            <w:pPr>
                              <w:pStyle w:val="Event"/>
                            </w:pPr>
                            <w:r>
                              <w:t>Grade 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28.6pt;margin-top:365.25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Q1Q/M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" filled="f" stroked="f">
                <v:textbox inset=",0,,0">
                  <w:txbxContent>
                    <w:p w14:paraId="3AE54ADC" w14:textId="0269BFD7" w:rsidR="005D667B" w:rsidRPr="009F6EE7" w:rsidRDefault="005D667B" w:rsidP="00560872">
                      <w:pPr>
                        <w:pStyle w:val="Event"/>
                      </w:pPr>
                      <w:r>
                        <w:t>Grade 9</w:t>
                      </w:r>
                    </w:p>
                  </w:txbxContent>
                </v:textbox>
                <w10:wrap type="tight" anchorx="page" anchory="page"/>
              </v:shape>
            </w:pict>
          </mc:Fallback>
        </mc:AlternateContent>
      </w:r>
      <w:r w:rsidR="003D32CF">
        <w:rPr>
          <w:noProof/>
        </w:rPr>
        <mc:AlternateContent>
          <mc:Choice Requires="wps">
            <w:drawing>
              <wp:anchor distT="0" distB="0" distL="114300" distR="114300" simplePos="0" relativeHeight="251658266" behindDoc="0" locked="0" layoutInCell="1" allowOverlap="1" wp14:anchorId="269584F1" wp14:editId="49C60A82">
                <wp:simplePos x="0" y="0"/>
                <wp:positionH relativeFrom="page">
                  <wp:posOffset>1318895</wp:posOffset>
                </wp:positionH>
                <wp:positionV relativeFrom="page">
                  <wp:posOffset>4638675</wp:posOffset>
                </wp:positionV>
                <wp:extent cx="1691640" cy="640080"/>
                <wp:effectExtent l="0" t="0" r="0" b="20320"/>
                <wp:wrapTight wrapText="bothSides">
                  <wp:wrapPolygon edited="0">
                    <wp:start x="324" y="0"/>
                    <wp:lineTo x="324" y="21429"/>
                    <wp:lineTo x="20757" y="21429"/>
                    <wp:lineTo x="20757" y="0"/>
                    <wp:lineTo x="324" y="0"/>
                  </wp:wrapPolygon>
                </wp:wrapTight>
                <wp:docPr id="1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731B93C" w14:textId="28625694" w:rsidR="005D667B" w:rsidRPr="00FE0D2A" w:rsidRDefault="005D667B" w:rsidP="00560872">
                            <w:pPr>
                              <w:pStyle w:val="BodyText"/>
                              <w:rPr>
                                <w:b/>
                              </w:rPr>
                            </w:pPr>
                            <w:r w:rsidRPr="00FE0D2A">
                              <w:rPr>
                                <w:b/>
                              </w:rPr>
                              <w:t>Career Education</w:t>
                            </w:r>
                          </w:p>
                          <w:p w14:paraId="33D25DB9" w14:textId="6D459BBA" w:rsidR="005D667B" w:rsidRPr="009F6EE7" w:rsidRDefault="005D667B" w:rsidP="00560872">
                            <w:pPr>
                              <w:pStyle w:val="BodyText"/>
                            </w:pPr>
                            <w:r>
                              <w:t>Portfolio Exploration and Creation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103.85pt;margin-top:365.25pt;width:133.2pt;height:50.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" mv:complextextbox="1" filled="f" stroked="f">
                <v:textbox inset=",0,,0">
                  <w:txbxContent>
                    <w:p w14:paraId="6731B93C" w14:textId="28625694" w:rsidR="005D667B" w:rsidRPr="00FE0D2A" w:rsidRDefault="005D667B" w:rsidP="00560872">
                      <w:pPr>
                        <w:pStyle w:val="BodyText"/>
                        <w:rPr>
                          <w:b/>
                        </w:rPr>
                      </w:pPr>
                      <w:r w:rsidRPr="00FE0D2A">
                        <w:rPr>
                          <w:b/>
                        </w:rPr>
                        <w:t>Career Education</w:t>
                      </w:r>
                    </w:p>
                    <w:p w14:paraId="33D25DB9" w14:textId="6D459BBA" w:rsidR="005D667B" w:rsidRPr="009F6EE7" w:rsidRDefault="005D667B" w:rsidP="00560872">
                      <w:pPr>
                        <w:pStyle w:val="BodyText"/>
                      </w:pPr>
                      <w:r>
                        <w:t>Portfolio Exploration and Creation</w:t>
                      </w:r>
                    </w:p>
                  </w:txbxContent>
                </v:textbox>
                <w10:wrap type="tight" anchorx="page" anchory="page"/>
              </v:shape>
            </w:pict>
          </mc:Fallback>
        </mc:AlternateContent>
      </w:r>
      <w:r w:rsidR="003D32CF">
        <w:rPr>
          <w:noProof/>
        </w:rPr>
        <mc:AlternateContent>
          <mc:Choice Requires="wps">
            <w:drawing>
              <wp:anchor distT="0" distB="0" distL="114300" distR="114300" simplePos="0" relativeHeight="251658267" behindDoc="0" locked="0" layoutInCell="1" allowOverlap="1" wp14:anchorId="65F465DD" wp14:editId="709CC888">
                <wp:simplePos x="0" y="0"/>
                <wp:positionH relativeFrom="page">
                  <wp:posOffset>1311275</wp:posOffset>
                </wp:positionH>
                <wp:positionV relativeFrom="page">
                  <wp:posOffset>5314315</wp:posOffset>
                </wp:positionV>
                <wp:extent cx="1691640" cy="640080"/>
                <wp:effectExtent l="0" t="0" r="0" b="20320"/>
                <wp:wrapTight wrapText="bothSides">
                  <wp:wrapPolygon edited="0">
                    <wp:start x="324" y="0"/>
                    <wp:lineTo x="324" y="21429"/>
                    <wp:lineTo x="20757" y="21429"/>
                    <wp:lineTo x="20757" y="0"/>
                    <wp:lineTo x="324" y="0"/>
                  </wp:wrapPolygon>
                </wp:wrapTight>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EC5A6C0" w14:textId="6F4CDE8E" w:rsidR="005D667B" w:rsidRPr="00FE0D2A" w:rsidRDefault="005D667B" w:rsidP="00560872">
                            <w:pPr>
                              <w:pStyle w:val="BodyText"/>
                              <w:rPr>
                                <w:b/>
                              </w:rPr>
                            </w:pPr>
                            <w:r w:rsidRPr="00FE0D2A">
                              <w:rPr>
                                <w:b/>
                              </w:rPr>
                              <w:t>English 10</w:t>
                            </w:r>
                          </w:p>
                          <w:p w14:paraId="7302E817" w14:textId="518EB9F5" w:rsidR="005D667B" w:rsidRPr="009F6EE7" w:rsidRDefault="005D667B" w:rsidP="00560872">
                            <w:pPr>
                              <w:pStyle w:val="BodyText"/>
                            </w:pPr>
                            <w:r>
                              <w:t>Revision of Portfolio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103.25pt;margin-top:418.45pt;width:133.2pt;height:50.4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" mv:complextextbox="1" filled="f" stroked="f">
                <v:textbox inset=",0,,0">
                  <w:txbxContent>
                    <w:p w14:paraId="6EC5A6C0" w14:textId="6F4CDE8E" w:rsidR="005D667B" w:rsidRPr="00FE0D2A" w:rsidRDefault="005D667B" w:rsidP="00560872">
                      <w:pPr>
                        <w:pStyle w:val="BodyText"/>
                        <w:rPr>
                          <w:b/>
                        </w:rPr>
                      </w:pPr>
                      <w:r w:rsidRPr="00FE0D2A">
                        <w:rPr>
                          <w:b/>
                        </w:rPr>
                        <w:t>English 10</w:t>
                      </w:r>
                    </w:p>
                    <w:p w14:paraId="7302E817" w14:textId="518EB9F5" w:rsidR="005D667B" w:rsidRPr="009F6EE7" w:rsidRDefault="005D667B" w:rsidP="00560872">
                      <w:pPr>
                        <w:pStyle w:val="BodyText"/>
                      </w:pPr>
                      <w:r>
                        <w:t>Revision of Portfolio</w:t>
                      </w:r>
                    </w:p>
                  </w:txbxContent>
                </v:textbox>
                <w10:wrap type="tight" anchorx="page" anchory="page"/>
              </v:shape>
            </w:pict>
          </mc:Fallback>
        </mc:AlternateContent>
      </w:r>
      <w:r w:rsidR="003D32CF">
        <w:rPr>
          <w:noProof/>
        </w:rPr>
        <mc:AlternateContent>
          <mc:Choice Requires="wps">
            <w:drawing>
              <wp:anchor distT="0" distB="0" distL="114300" distR="114300" simplePos="0" relativeHeight="251658261" behindDoc="0" locked="0" layoutInCell="1" allowOverlap="1" wp14:anchorId="5E3A2D11" wp14:editId="0C89CF3C">
                <wp:simplePos x="0" y="0"/>
                <wp:positionH relativeFrom="page">
                  <wp:posOffset>373380</wp:posOffset>
                </wp:positionH>
                <wp:positionV relativeFrom="page">
                  <wp:posOffset>4087495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5FCBBAE" w14:textId="1DDFDFEE" w:rsidR="005D667B" w:rsidRPr="009F6EE7" w:rsidRDefault="005D667B" w:rsidP="00560872">
                            <w:pPr>
                              <w:pStyle w:val="Heading2"/>
                            </w:pPr>
                            <w:r>
                              <w:t>Scope and Sequence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29.4pt;margin-top:321.8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" filled="f" stroked="f">
                <v:textbox inset=",7.2pt,,7.2pt">
                  <w:txbxContent>
                    <w:p w14:paraId="75FCBBAE" w14:textId="1DDFDFEE" w:rsidR="005D667B" w:rsidRPr="009F6EE7" w:rsidRDefault="005D667B" w:rsidP="00560872">
                      <w:pPr>
                        <w:pStyle w:val="Heading2"/>
                      </w:pPr>
                      <w:r>
                        <w:t>Scope and Sequence</w:t>
                      </w:r>
                    </w:p>
                  </w:txbxContent>
                </v:textbox>
                <w10:wrap type="tight" anchorx="page" anchory="page"/>
              </v:shape>
            </w:pict>
          </mc:Fallback>
        </mc:AlternateContent>
      </w:r>
      <w:r w:rsidR="001069E2">
        <w:rPr>
          <w:noProof/>
        </w:rPr>
        <mc:AlternateContent>
          <mc:Choice Requires="wpg">
            <w:drawing>
              <wp:anchor distT="0" distB="0" distL="114300" distR="114300" simplePos="0" relativeHeight="251658259" behindDoc="0" locked="0" layoutInCell="1" allowOverlap="1" wp14:anchorId="538EBAEA" wp14:editId="498B9403">
                <wp:simplePos x="0" y="0"/>
                <wp:positionH relativeFrom="page">
                  <wp:posOffset>609600</wp:posOffset>
                </wp:positionH>
                <wp:positionV relativeFrom="page">
                  <wp:posOffset>8597900</wp:posOffset>
                </wp:positionV>
                <wp:extent cx="6807200" cy="697230"/>
                <wp:effectExtent l="0" t="0" r="0" b="13970"/>
                <wp:wrapThrough wrapText="bothSides">
                  <wp:wrapPolygon edited="0">
                    <wp:start x="81" y="0"/>
                    <wp:lineTo x="81" y="21246"/>
                    <wp:lineTo x="21439" y="21246"/>
                    <wp:lineTo x="21439" y="0"/>
                    <wp:lineTo x="81" y="0"/>
                  </wp:wrapPolygon>
                </wp:wrapThrough>
                <wp:docPr id="19" name="Group 19"/>
                <wp:cNvGraphicFramePr/>
                <a:graphic xmlns:a="http://schemas.openxmlformats.org/drawingml/2006/main">
                  <a:graphicData uri="http://schemas.microsoft.com/office/word/2010/wordprocessingGroup">
                    <wpg:wgp>
                      <wpg:cNvGrpSpPr/>
                      <wpg:grpSpPr>
                        <a:xfrm>
                          <a:off x="0" y="0"/>
                          <a:ext cx="6807200" cy="697230"/>
                          <a:chOff x="0" y="0"/>
                          <a:chExt cx="6807200" cy="697230"/>
                        </a:xfrm>
                        <a:extLst>
                          <a:ext uri="{0CCBE362-F206-4b92-989A-16890622DB6E}">
                            <ma14:wrappingTextBoxFlag xmlns:ma14="http://schemas.microsoft.com/office/mac/drawingml/2011/main" val="1"/>
                          </a:ext>
                        </a:extLst>
                      </wpg:grpSpPr>
                      <wps:wsp>
                        <wps:cNvPr id="197" name="Text Box 675"/>
                        <wps:cNvSpPr txBox="1">
                          <a:spLocks noChangeArrowheads="1"/>
                        </wps:cNvSpPr>
                        <wps:spPr bwMode="auto">
                          <a:xfrm>
                            <a:off x="0" y="0"/>
                            <a:ext cx="6807200" cy="69723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17" name="Text Box 17"/>
                        <wps:cNvSpPr txBox="1"/>
                        <wps:spPr>
                          <a:xfrm>
                            <a:off x="1959610" y="0"/>
                            <a:ext cx="4756150" cy="262255"/>
                          </a:xfrm>
                          <a:prstGeom prst="rect">
                            <a:avLst/>
                          </a:prstGeom>
                          <a:noFill/>
                          <a:ln>
                            <a:noFill/>
                          </a:ln>
                          <a:effectLst/>
                          <a:extLst>
                            <a:ext uri="{C572A759-6A51-4108-AA02-DFA0A04FC94B}">
                              <ma14:wrappingTextBoxFlag xmlns:ma14="http://schemas.microsoft.com/office/mac/drawingml/2011/main"/>
                            </a:ext>
                          </a:extLst>
                        </wps:spPr>
                        <wps:txbx id="12">
                          <w:txbxContent>
                            <w:p w14:paraId="6DFCFFC6" w14:textId="77777777" w:rsidR="005D667B" w:rsidRPr="00737F62" w:rsidRDefault="005D667B" w:rsidP="00737F62">
                              <w:pPr>
                                <w:pStyle w:val="BodyText3"/>
                                <w:rPr>
                                  <w:sz w:val="24"/>
                                  <w:szCs w:val="24"/>
                                </w:rPr>
                              </w:pPr>
                              <w:r w:rsidRPr="00737F62">
                                <w:rPr>
                                  <w:sz w:val="24"/>
                                  <w:szCs w:val="24"/>
                                </w:rPr>
                                <w:t>I</w:t>
                              </w:r>
                              <w:r>
                                <w:rPr>
                                  <w:sz w:val="24"/>
                                  <w:szCs w:val="24"/>
                                </w:rPr>
                                <w:t xml:space="preserve">f it is to be . </w:t>
                              </w:r>
                              <w:r w:rsidRPr="00737F62">
                                <w:rPr>
                                  <w:sz w:val="24"/>
                                  <w:szCs w:val="24"/>
                                </w:rPr>
                                <w:t>. . . . it’s up to me</w:t>
                              </w:r>
                              <w:r>
                                <w:rPr>
                                  <w:sz w:val="24"/>
                                  <w:szCs w:val="24"/>
                                </w:rPr>
                                <w:t>.</w:t>
                              </w:r>
                            </w:p>
                            <w:p w14:paraId="1DED3A28" w14:textId="77777777" w:rsidR="005D667B" w:rsidRPr="00737F62" w:rsidRDefault="005D667B" w:rsidP="00560872">
                              <w:pPr>
                                <w:pStyle w:val="BodyText3"/>
                                <w:rPr>
                                  <w:i/>
                                  <w:sz w:val="24"/>
                                  <w:szCs w:val="24"/>
                                </w:rPr>
                              </w:pPr>
                              <w:r w:rsidRPr="00737F62">
                                <w:rPr>
                                  <w:i/>
                                  <w:sz w:val="24"/>
                                  <w:szCs w:val="24"/>
                                </w:rPr>
                                <w:t>- George Raveling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991995" y="260985"/>
                            <a:ext cx="4723765" cy="26162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38EBAEA" id="Group 19" o:spid="_x0000_s1040" style="position:absolute;margin-left:48pt;margin-top:677pt;width:536pt;height:54.9pt;z-index:251658259;mso-position-horizontal-relative:page;mso-position-vertical-relative:page" coordsize="6807200,697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" mv:complextextbox="1">
                <v:shape id="Text Box 675" o:spid="_x0000_s1041" type="#_x0000_t202" style="position:absolute;width:6807200;height:697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JDawwAA&#10;ANwAAAAPAAAAZHJzL2Rvd25yZXYueG1sRE9Na8JAEL0X/A/LCL01G3uoGl0lFAIWWrAqnsfsmASz&#10;s0l21dRf7xYEb/N4nzNf9qYWF+pcZVnBKIpBEOdWV1wo2G2ztwkI55E11pZJwR85WC4GL3NMtL3y&#10;L102vhAhhF2CCkrvm0RKl5dk0EW2IQ7c0XYGfYBdIXWH1xBuavkexx/SYMWhocSGPkvKT5uzUfCz&#10;PrS3r9iZOvVZNk7X7fdx3yr1OuzTGQhPvX+KH+6VDvOnY/h/JlwgF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1JDawwAAANwAAAAPAAAAAAAAAAAAAAAAAJcCAABkcnMvZG93&#10;bnJldi54bWxQSwUGAAAAAAQABAD1AAAAhwMAAAAA&#10;" mv:complextextbox="1" filled="f" stroked="f">
                  <v:textbox inset=",0,,0"/>
                </v:shape>
                <v:shape id="Text Box 17" o:spid="_x0000_s1042" type="#_x0000_t202" style="position:absolute;left:1959610;width:4756150;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w:p w14:paraId="6DFCFFC6" w14:textId="77777777" w:rsidR="005D667B" w:rsidRPr="00737F62" w:rsidRDefault="005D667B" w:rsidP="00737F62">
                        <w:pPr>
                          <w:pStyle w:val="BodyText3"/>
                          <w:rPr>
                            <w:sz w:val="24"/>
                            <w:szCs w:val="24"/>
                          </w:rPr>
                        </w:pPr>
                        <w:r w:rsidRPr="00737F62">
                          <w:rPr>
                            <w:sz w:val="24"/>
                            <w:szCs w:val="24"/>
                          </w:rPr>
                          <w:t>I</w:t>
                        </w:r>
                        <w:r>
                          <w:rPr>
                            <w:sz w:val="24"/>
                            <w:szCs w:val="24"/>
                          </w:rPr>
                          <w:t xml:space="preserve">f it is to be . </w:t>
                        </w:r>
                        <w:r w:rsidRPr="00737F62">
                          <w:rPr>
                            <w:sz w:val="24"/>
                            <w:szCs w:val="24"/>
                          </w:rPr>
                          <w:t>. . . . it’s up to me</w:t>
                        </w:r>
                        <w:r>
                          <w:rPr>
                            <w:sz w:val="24"/>
                            <w:szCs w:val="24"/>
                          </w:rPr>
                          <w:t>.</w:t>
                        </w:r>
                      </w:p>
                      <w:p w14:paraId="1DED3A28" w14:textId="77777777" w:rsidR="005D667B" w:rsidRPr="00737F62" w:rsidRDefault="005D667B" w:rsidP="00560872">
                        <w:pPr>
                          <w:pStyle w:val="BodyText3"/>
                          <w:rPr>
                            <w:i/>
                            <w:sz w:val="24"/>
                            <w:szCs w:val="24"/>
                          </w:rPr>
                        </w:pPr>
                        <w:r w:rsidRPr="00737F62">
                          <w:rPr>
                            <w:i/>
                            <w:sz w:val="24"/>
                            <w:szCs w:val="24"/>
                          </w:rPr>
                          <w:t>- George Raveling</w:t>
                        </w:r>
                      </w:p>
                    </w:txbxContent>
                  </v:textbox>
                </v:shape>
                <v:shape id="Text Box 18" o:spid="_x0000_s1043" type="#_x0000_t202" style="position:absolute;left:1991995;top:260985;width:4723765;height:26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v:textbox>
                </v:shape>
                <w10:wrap type="through" anchorx="page" anchory="page"/>
              </v:group>
            </w:pict>
          </mc:Fallback>
        </mc:AlternateContent>
      </w:r>
      <w:r w:rsidR="00EC3474">
        <w:rPr>
          <w:noProof/>
        </w:rPr>
        <mc:AlternateContent>
          <mc:Choice Requires="wps">
            <w:drawing>
              <wp:anchor distT="0" distB="0" distL="114300" distR="114300" simplePos="0" relativeHeight="251658302" behindDoc="0" locked="0" layoutInCell="1" allowOverlap="1" wp14:anchorId="0ABDC162" wp14:editId="58C0F213">
                <wp:simplePos x="0" y="0"/>
                <wp:positionH relativeFrom="page">
                  <wp:posOffset>3980815</wp:posOffset>
                </wp:positionH>
                <wp:positionV relativeFrom="page">
                  <wp:posOffset>9295130</wp:posOffset>
                </wp:positionV>
                <wp:extent cx="3321050" cy="228600"/>
                <wp:effectExtent l="0" t="0" r="0" b="0"/>
                <wp:wrapTight wrapText="bothSides">
                  <wp:wrapPolygon edited="0">
                    <wp:start x="165" y="0"/>
                    <wp:lineTo x="165" y="19200"/>
                    <wp:lineTo x="21311" y="19200"/>
                    <wp:lineTo x="21311" y="0"/>
                    <wp:lineTo x="165" y="0"/>
                  </wp:wrapPolygon>
                </wp:wrapTight>
                <wp:docPr id="1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86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8E53074" w14:textId="3DA56C94" w:rsidR="005D667B" w:rsidRPr="00D83773" w:rsidRDefault="005D667B" w:rsidP="00560872">
                            <w:pPr>
                              <w:spacing w:after="0"/>
                              <w:jc w:val="right"/>
                              <w:rPr>
                                <w:color w:val="CDD4D7" w:themeColor="background2"/>
                              </w:rPr>
                            </w:pPr>
                            <w:r>
                              <w:rPr>
                                <w:color w:val="CDD4D7" w:themeColor="background2"/>
                              </w:rPr>
                              <w:t>Pg. 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4" type="#_x0000_t202" style="position:absolute;margin-left:313.45pt;margin-top:731.9pt;width:261.5pt;height:18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" mv:complextextbox="1" filled="f" stroked="f">
                <v:textbox inset=",0,,0">
                  <w:txbxContent>
                    <w:p w14:paraId="08E53074" w14:textId="3DA56C94" w:rsidR="005D667B" w:rsidRPr="00D83773" w:rsidRDefault="005D667B" w:rsidP="00560872">
                      <w:pPr>
                        <w:spacing w:after="0"/>
                        <w:jc w:val="right"/>
                        <w:rPr>
                          <w:color w:val="CDD4D7" w:themeColor="background2"/>
                        </w:rPr>
                      </w:pPr>
                      <w:r>
                        <w:rPr>
                          <w:color w:val="CDD4D7" w:themeColor="background2"/>
                        </w:rPr>
                        <w:t>Pg. 1</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3" behindDoc="0" locked="0" layoutInCell="1" allowOverlap="1" wp14:anchorId="0B59437E" wp14:editId="7D13ABCC">
                <wp:simplePos x="0" y="0"/>
                <wp:positionH relativeFrom="page">
                  <wp:posOffset>3101340</wp:posOffset>
                </wp:positionH>
                <wp:positionV relativeFrom="page">
                  <wp:posOffset>5016500</wp:posOffset>
                </wp:positionV>
                <wp:extent cx="4305300" cy="457200"/>
                <wp:effectExtent l="0" t="0" r="0" b="0"/>
                <wp:wrapTight wrapText="bothSides">
                  <wp:wrapPolygon edited="0">
                    <wp:start x="127" y="0"/>
                    <wp:lineTo x="127" y="20400"/>
                    <wp:lineTo x="21281" y="20400"/>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5770861" w14:textId="1DA5808D" w:rsidR="005D667B" w:rsidRPr="00B047B0" w:rsidRDefault="005D667B" w:rsidP="00560872">
                            <w:pPr>
                              <w:pStyle w:val="Heading1"/>
                            </w:pPr>
                            <w:r>
                              <w:t>What is a Portfolio?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244.2pt;margin-top:395pt;width:339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" filled="f" stroked="f">
                <v:textbox inset=",0,,0">
                  <w:txbxContent>
                    <w:p w14:paraId="75770861" w14:textId="1DA5808D" w:rsidR="005D667B" w:rsidRPr="00B047B0" w:rsidRDefault="005D667B" w:rsidP="00560872">
                      <w:pPr>
                        <w:pStyle w:val="Heading1"/>
                      </w:pPr>
                      <w:r>
                        <w:t>What is a Portfolio?</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47" behindDoc="0" locked="0" layoutInCell="1" allowOverlap="1" wp14:anchorId="3FAC14B4" wp14:editId="47A3229E">
                <wp:simplePos x="0" y="0"/>
                <wp:positionH relativeFrom="page">
                  <wp:posOffset>525780</wp:posOffset>
                </wp:positionH>
                <wp:positionV relativeFrom="page">
                  <wp:posOffset>700405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FAEC93" w14:textId="77777777" w:rsidR="005D667B" w:rsidRDefault="005D667B" w:rsidP="00560872">
                            <w:pPr>
                              <w:pStyle w:val="Title"/>
                            </w:pPr>
                            <w:r>
                              <w:t>Career Portfolios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41.4pt;margin-top:55.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" filled="f" stroked="f">
                <v:textbox inset=",7.2pt,,7.2pt">
                  <w:txbxContent>
                    <w:p w14:paraId="00FAEC93" w14:textId="77777777" w:rsidR="005D667B" w:rsidRDefault="005D667B" w:rsidP="00560872">
                      <w:pPr>
                        <w:pStyle w:val="Title"/>
                      </w:pPr>
                      <w:r>
                        <w:t>Career Portfolios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1" behindDoc="0" locked="0" layoutInCell="1" allowOverlap="1" wp14:anchorId="5873F072" wp14:editId="72DC3893">
                <wp:simplePos x="0" y="0"/>
                <wp:positionH relativeFrom="page">
                  <wp:posOffset>365760</wp:posOffset>
                </wp:positionH>
                <wp:positionV relativeFrom="page">
                  <wp:posOffset>3429000</wp:posOffset>
                </wp:positionV>
                <wp:extent cx="2971800" cy="457200"/>
                <wp:effectExtent l="0" t="0" r="0" b="0"/>
                <wp:wrapTight wrapText="bothSides">
                  <wp:wrapPolygon edited="0">
                    <wp:start x="185" y="1200"/>
                    <wp:lineTo x="185" y="19200"/>
                    <wp:lineTo x="21231" y="19200"/>
                    <wp:lineTo x="21231" y="1200"/>
                    <wp:lineTo x="185"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90057E5" w14:textId="77777777" w:rsidR="005D667B" w:rsidRPr="009F6EE7" w:rsidRDefault="005D667B" w:rsidP="00560872">
                            <w:pPr>
                              <w:pStyle w:val="Date"/>
                            </w:pPr>
                            <w:r>
                              <w:t>Grade 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7" type="#_x0000_t202" style="position:absolute;margin-left:28.8pt;margin-top:270pt;width:234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" filled="f" stroked="f">
                <v:textbox inset=",7.2pt,,7.2pt">
                  <w:txbxContent>
                    <w:p w14:paraId="390057E5" w14:textId="77777777" w:rsidR="005D667B" w:rsidRPr="009F6EE7" w:rsidRDefault="005D667B" w:rsidP="00560872">
                      <w:pPr>
                        <w:pStyle w:val="Date"/>
                      </w:pPr>
                      <w:r>
                        <w:t>Grade 9</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8" behindDoc="0" locked="0" layoutInCell="1" allowOverlap="1" wp14:anchorId="05736694" wp14:editId="3D924B45">
                <wp:simplePos x="0" y="0"/>
                <wp:positionH relativeFrom="page">
                  <wp:posOffset>457200</wp:posOffset>
                </wp:positionH>
                <wp:positionV relativeFrom="page">
                  <wp:posOffset>8796020</wp:posOffset>
                </wp:positionV>
                <wp:extent cx="6858000" cy="292735"/>
                <wp:effectExtent l="0" t="0" r="0" b="4445"/>
                <wp:wrapTight wrapText="bothSides">
                  <wp:wrapPolygon edited="0">
                    <wp:start x="0" y="0"/>
                    <wp:lineTo x="21600" y="0"/>
                    <wp:lineTo x="21600" y="21600"/>
                    <wp:lineTo x="0" y="21600"/>
                    <wp:lineTo x="0" y="0"/>
                  </wp:wrapPolygon>
                </wp:wrapTight>
                <wp:docPr id="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2735"/>
                        </a:xfrm>
                        <a:prstGeom prst="rect">
                          <a:avLst/>
                        </a:prstGeom>
                        <a:noFill/>
                        <a:ln>
                          <a:noFill/>
                        </a:ln>
                        <a:extLs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9B2A83" w14:textId="77777777" w:rsidR="005D667B" w:rsidRPr="00B047B0" w:rsidRDefault="005D667B" w:rsidP="00560872">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margin-left:36pt;margin-top:692.6pt;width:540pt;height:23.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" mv:complextextbox="1" filled="f" stroked="f">
                <v:textbox inset=",0,,0">
                  <w:txbxContent>
                    <w:p w14:paraId="629B2A83" w14:textId="77777777" w:rsidR="005D667B" w:rsidRPr="00B047B0" w:rsidRDefault="005D667B" w:rsidP="00560872">
                      <w:pPr>
                        <w:pStyle w:val="Heading4"/>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304AF68F" wp14:editId="4DA0EF60">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732e9a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6B64F7FB" wp14:editId="5C12C535">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2" behindDoc="0" locked="0" layoutInCell="1" allowOverlap="1" wp14:anchorId="21D0095B" wp14:editId="57246994">
                <wp:simplePos x="0" y="0"/>
                <wp:positionH relativeFrom="page">
                  <wp:posOffset>3980815</wp:posOffset>
                </wp:positionH>
                <wp:positionV relativeFrom="page">
                  <wp:posOffset>438785</wp:posOffset>
                </wp:positionV>
                <wp:extent cx="3429000" cy="210185"/>
                <wp:effectExtent l="0" t="0" r="0" b="18415"/>
                <wp:wrapNone/>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1E3B533" w14:textId="77777777" w:rsidR="005D667B" w:rsidRDefault="005D667B" w:rsidP="00560872">
                            <w:pPr>
                              <w:pStyle w:val="Header-CoverRight"/>
                            </w:pPr>
                            <w:r>
                              <w:t>Career Development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9" type="#_x0000_t202" style="position:absolute;margin-left:313.45pt;margin-top:34.55pt;width:270pt;height:16.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bJuvcCAABX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" filled="f" stroked="f">
                <v:textbox inset=",0,,0">
                  <w:txbxContent>
                    <w:p w14:paraId="41E3B533" w14:textId="77777777" w:rsidR="005D667B" w:rsidRDefault="005D667B" w:rsidP="00560872">
                      <w:pPr>
                        <w:pStyle w:val="Header-CoverRight"/>
                      </w:pPr>
                      <w:r>
                        <w:t>Career Development</w:t>
                      </w:r>
                    </w:p>
                  </w:txbxContent>
                </v:textbox>
                <w10:wrap anchorx="page" anchory="page"/>
              </v:shape>
            </w:pict>
          </mc:Fallback>
        </mc:AlternateContent>
      </w:r>
      <w:r w:rsidR="006F79A9">
        <w:rPr>
          <w:noProof/>
        </w:rPr>
        <mc:AlternateContent>
          <mc:Choice Requires="wps">
            <w:drawing>
              <wp:anchor distT="0" distB="0" distL="114300" distR="114300" simplePos="0" relativeHeight="251658241" behindDoc="0" locked="0" layoutInCell="1" allowOverlap="1" wp14:anchorId="3AD0D622" wp14:editId="01640AB9">
                <wp:simplePos x="0" y="0"/>
                <wp:positionH relativeFrom="page">
                  <wp:posOffset>358140</wp:posOffset>
                </wp:positionH>
                <wp:positionV relativeFrom="page">
                  <wp:posOffset>434340</wp:posOffset>
                </wp:positionV>
                <wp:extent cx="3429000" cy="210185"/>
                <wp:effectExtent l="0" t="0" r="0" b="18415"/>
                <wp:wrapNone/>
                <wp:docPr id="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07401C4" w14:textId="77777777" w:rsidR="005D667B" w:rsidRDefault="005D667B" w:rsidP="00560872">
                            <w:pPr>
                              <w:pStyle w:val="Header-CoverLeft"/>
                            </w:pPr>
                            <w:r>
                              <w:t>Living Sky School Division #202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0" type="#_x0000_t202" style="position:absolute;margin-left:28.2pt;margin-top:34.2pt;width:270pt;height:1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" filled="f" stroked="f">
                <v:textbox inset=",0,,0">
                  <w:txbxContent>
                    <w:p w14:paraId="607401C4" w14:textId="77777777" w:rsidR="005D667B" w:rsidRDefault="005D667B" w:rsidP="00560872">
                      <w:pPr>
                        <w:pStyle w:val="Header-CoverLeft"/>
                      </w:pPr>
                      <w:r>
                        <w:t>Living Sky School Division #202</w:t>
                      </w:r>
                    </w:p>
                  </w:txbxContent>
                </v:textbox>
                <w10:wrap anchorx="page" anchory="page"/>
              </v:shape>
            </w:pict>
          </mc:Fallback>
        </mc:AlternateContent>
      </w:r>
      <w:r w:rsidR="001728D5">
        <w:br w:type="page"/>
      </w:r>
      <w:r w:rsidR="00C6733C">
        <w:rPr>
          <w:noProof/>
        </w:rPr>
        <w:lastRenderedPageBreak/>
        <w:drawing>
          <wp:anchor distT="0" distB="0" distL="118745" distR="118745" simplePos="0" relativeHeight="251658277" behindDoc="0" locked="0" layoutInCell="1" allowOverlap="1" wp14:anchorId="209857C5" wp14:editId="358311A4">
            <wp:simplePos x="0" y="0"/>
            <wp:positionH relativeFrom="page">
              <wp:posOffset>5124450</wp:posOffset>
            </wp:positionH>
            <wp:positionV relativeFrom="page">
              <wp:posOffset>953770</wp:posOffset>
            </wp:positionV>
            <wp:extent cx="2021205" cy="1378585"/>
            <wp:effectExtent l="228600" t="203200" r="188595" b="297815"/>
            <wp:wrapTight wrapText="bothSides">
              <wp:wrapPolygon edited="0">
                <wp:start x="20517" y="-1727"/>
                <wp:lineTo x="-1401" y="-4395"/>
                <wp:lineTo x="-2333" y="8266"/>
                <wp:lineTo x="-2099" y="19912"/>
                <wp:lineTo x="-1580" y="23997"/>
                <wp:lineTo x="2468" y="24637"/>
                <wp:lineTo x="2796" y="23889"/>
                <wp:lineTo x="15086" y="23832"/>
                <wp:lineTo x="15356" y="23875"/>
                <wp:lineTo x="22810" y="19050"/>
                <wp:lineTo x="22961" y="5865"/>
                <wp:lineTo x="22406" y="-1428"/>
                <wp:lineTo x="20517" y="-1727"/>
              </wp:wrapPolygon>
            </wp:wrapTight>
            <wp:docPr id="5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21230378">
                      <a:off x="0" y="0"/>
                      <a:ext cx="2021205" cy="137858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733C">
        <w:rPr>
          <w:noProof/>
        </w:rPr>
        <w:drawing>
          <wp:anchor distT="0" distB="0" distL="118745" distR="118745" simplePos="0" relativeHeight="251658279" behindDoc="0" locked="0" layoutInCell="1" allowOverlap="1" wp14:anchorId="1CBC3AC8" wp14:editId="50B0B9E0">
            <wp:simplePos x="0" y="0"/>
            <wp:positionH relativeFrom="page">
              <wp:posOffset>2719070</wp:posOffset>
            </wp:positionH>
            <wp:positionV relativeFrom="page">
              <wp:posOffset>815340</wp:posOffset>
            </wp:positionV>
            <wp:extent cx="1858645" cy="1531620"/>
            <wp:effectExtent l="203200" t="203200" r="249555" b="297180"/>
            <wp:wrapTight wrapText="bothSides">
              <wp:wrapPolygon edited="0">
                <wp:start x="-965" y="-1637"/>
                <wp:lineTo x="-2088" y="-795"/>
                <wp:lineTo x="-1678" y="20739"/>
                <wp:lineTo x="-1572" y="22166"/>
                <wp:lineTo x="20474" y="23717"/>
                <wp:lineTo x="20821" y="24399"/>
                <wp:lineTo x="22585" y="24206"/>
                <wp:lineTo x="23150" y="19829"/>
                <wp:lineTo x="23248" y="-2840"/>
                <wp:lineTo x="1387" y="-1894"/>
                <wp:lineTo x="-965" y="-1637"/>
              </wp:wrapPolygon>
            </wp:wrapTight>
            <wp:docPr id="5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308251">
                      <a:off x="0" y="0"/>
                      <a:ext cx="1858645" cy="15316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90634">
        <w:rPr>
          <w:noProof/>
        </w:rPr>
        <mc:AlternateContent>
          <mc:Choice Requires="wps">
            <w:drawing>
              <wp:anchor distT="0" distB="0" distL="114300" distR="114300" simplePos="0" relativeHeight="251658284" behindDoc="0" locked="0" layoutInCell="1" allowOverlap="1" wp14:anchorId="5843AC25" wp14:editId="7536E31A">
                <wp:simplePos x="0" y="0"/>
                <wp:positionH relativeFrom="page">
                  <wp:posOffset>2817495</wp:posOffset>
                </wp:positionH>
                <wp:positionV relativeFrom="page">
                  <wp:posOffset>4074160</wp:posOffset>
                </wp:positionV>
                <wp:extent cx="2121535" cy="2712720"/>
                <wp:effectExtent l="0" t="0" r="0" b="5080"/>
                <wp:wrapTight wrapText="bothSides">
                  <wp:wrapPolygon edited="0">
                    <wp:start x="259" y="0"/>
                    <wp:lineTo x="259" y="21438"/>
                    <wp:lineTo x="20947" y="21438"/>
                    <wp:lineTo x="20947" y="0"/>
                    <wp:lineTo x="259" y="0"/>
                  </wp:wrapPolygon>
                </wp:wrapTight>
                <wp:docPr id="1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71272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margin-left:221.85pt;margin-top:320.8pt;width:167.05pt;height:213.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" mv:complextextbox="1" filled="f" stroked="f">
                <v:textbox style="mso-next-textbox:#Text Box 65" inset=",0,,0">
                  <w:txbxContent/>
                </v:textbox>
                <w10:wrap type="tight" anchorx="page" anchory="page"/>
              </v:shape>
            </w:pict>
          </mc:Fallback>
        </mc:AlternateContent>
      </w:r>
      <w:r w:rsidR="00A34F8A">
        <w:rPr>
          <w:noProof/>
        </w:rPr>
        <mc:AlternateContent>
          <mc:Choice Requires="wps">
            <w:drawing>
              <wp:anchor distT="0" distB="0" distL="114300" distR="114300" simplePos="0" relativeHeight="251672672" behindDoc="0" locked="0" layoutInCell="1" allowOverlap="1" wp14:anchorId="58656E77" wp14:editId="0AC7F73C">
                <wp:simplePos x="0" y="0"/>
                <wp:positionH relativeFrom="page">
                  <wp:posOffset>5647055</wp:posOffset>
                </wp:positionH>
                <wp:positionV relativeFrom="page">
                  <wp:posOffset>2414905</wp:posOffset>
                </wp:positionV>
                <wp:extent cx="1249680" cy="352425"/>
                <wp:effectExtent l="0" t="76200" r="0" b="79375"/>
                <wp:wrapThrough wrapText="bothSides">
                  <wp:wrapPolygon edited="0">
                    <wp:start x="18385" y="-2149"/>
                    <wp:lineTo x="821" y="-5025"/>
                    <wp:lineTo x="542" y="21467"/>
                    <wp:lineTo x="2290" y="22065"/>
                    <wp:lineTo x="11988" y="22252"/>
                    <wp:lineTo x="21023" y="14392"/>
                    <wp:lineTo x="20570" y="-1402"/>
                    <wp:lineTo x="18385" y="-2149"/>
                  </wp:wrapPolygon>
                </wp:wrapThrough>
                <wp:docPr id="208" name="Text Box 208"/>
                <wp:cNvGraphicFramePr/>
                <a:graphic xmlns:a="http://schemas.openxmlformats.org/drawingml/2006/main">
                  <a:graphicData uri="http://schemas.microsoft.com/office/word/2010/wordprocessingShape">
                    <wps:wsp>
                      <wps:cNvSpPr txBox="1"/>
                      <wps:spPr>
                        <a:xfrm rot="21269652">
                          <a:off x="0" y="0"/>
                          <a:ext cx="1249680" cy="352425"/>
                        </a:xfrm>
                        <a:prstGeom prst="rect">
                          <a:avLst/>
                        </a:prstGeom>
                        <a:noFill/>
                        <a:ln>
                          <a:noFill/>
                        </a:ln>
                        <a:effectLst/>
                        <a:extLst>
                          <a:ext uri="{C572A759-6A51-4108-AA02-DFA0A04FC94B}">
                            <ma14:wrappingTextBoxFlag xmlns:ma14="http://schemas.microsoft.com/office/mac/drawingml/2011/main" val="1"/>
                          </a:ext>
                        </a:extLst>
                      </wps:spPr>
                      <wps:txbx>
                        <w:txbxContent>
                          <w:p w14:paraId="798E81CC" w14:textId="008BF9B6" w:rsidR="005D667B" w:rsidRPr="00A34F8A" w:rsidRDefault="005D667B" w:rsidP="00A34F8A">
                            <w:pPr>
                              <w:jc w:val="cente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Reflect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52" type="#_x0000_t202" style="position:absolute;margin-left:444.65pt;margin-top:190.15pt;width:98.4pt;height:27.75pt;rotation:-360828fd;z-index:2516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" mv:complextextbox="1" filled="f" stroked="f">
                <v:textbox>
                  <w:txbxContent>
                    <w:p w14:paraId="798E81CC" w14:textId="008BF9B6" w:rsidR="005D667B" w:rsidRPr="00A34F8A" w:rsidRDefault="005D667B" w:rsidP="00A34F8A">
                      <w:pPr>
                        <w:jc w:val="cente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Reflect</w:t>
                      </w:r>
                    </w:p>
                  </w:txbxContent>
                </v:textbox>
                <w10:wrap type="through" anchorx="page" anchory="page"/>
              </v:shape>
            </w:pict>
          </mc:Fallback>
        </mc:AlternateContent>
      </w:r>
      <w:r w:rsidR="00A34F8A">
        <w:rPr>
          <w:noProof/>
        </w:rPr>
        <mc:AlternateContent>
          <mc:Choice Requires="wps">
            <w:drawing>
              <wp:anchor distT="0" distB="0" distL="114300" distR="114300" simplePos="0" relativeHeight="251674720" behindDoc="0" locked="0" layoutInCell="1" allowOverlap="1" wp14:anchorId="148325E8" wp14:editId="5FEC6412">
                <wp:simplePos x="0" y="0"/>
                <wp:positionH relativeFrom="page">
                  <wp:posOffset>1285875</wp:posOffset>
                </wp:positionH>
                <wp:positionV relativeFrom="page">
                  <wp:posOffset>2499995</wp:posOffset>
                </wp:positionV>
                <wp:extent cx="1169035" cy="512445"/>
                <wp:effectExtent l="0" t="76200" r="0" b="71755"/>
                <wp:wrapThrough wrapText="bothSides">
                  <wp:wrapPolygon edited="0">
                    <wp:start x="18002" y="-1474"/>
                    <wp:lineTo x="588" y="-2653"/>
                    <wp:lineTo x="382" y="20993"/>
                    <wp:lineTo x="4113" y="21939"/>
                    <wp:lineTo x="4683" y="19929"/>
                    <wp:lineTo x="20802" y="18625"/>
                    <wp:lineTo x="20801" y="-765"/>
                    <wp:lineTo x="18002" y="-1474"/>
                  </wp:wrapPolygon>
                </wp:wrapThrough>
                <wp:docPr id="209" name="Text Box 209"/>
                <wp:cNvGraphicFramePr/>
                <a:graphic xmlns:a="http://schemas.openxmlformats.org/drawingml/2006/main">
                  <a:graphicData uri="http://schemas.microsoft.com/office/word/2010/wordprocessingShape">
                    <wps:wsp>
                      <wps:cNvSpPr txBox="1"/>
                      <wps:spPr>
                        <a:xfrm rot="21219847">
                          <a:off x="0" y="0"/>
                          <a:ext cx="1169035" cy="512445"/>
                        </a:xfrm>
                        <a:prstGeom prst="rect">
                          <a:avLst/>
                        </a:prstGeom>
                        <a:noFill/>
                        <a:ln>
                          <a:noFill/>
                        </a:ln>
                        <a:effectLst/>
                        <a:extLst>
                          <a:ext uri="{C572A759-6A51-4108-AA02-DFA0A04FC94B}">
                            <ma14:wrappingTextBoxFlag xmlns:ma14="http://schemas.microsoft.com/office/mac/drawingml/2011/main" val="1"/>
                          </a:ext>
                        </a:extLst>
                      </wps:spPr>
                      <wps:txbx>
                        <w:txbxContent>
                          <w:p w14:paraId="5BA3AB96" w14:textId="5380A4C9" w:rsidR="005D667B" w:rsidRPr="00A34F8A" w:rsidRDefault="005D667B" w:rsidP="00A34F8A">
                            <w:pPr>
                              <w:jc w:val="cente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Coll</w:t>
                            </w:r>
                            <w:r w:rsidRPr="00A34F8A">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53" type="#_x0000_t202" style="position:absolute;margin-left:101.25pt;margin-top:196.85pt;width:92.05pt;height:40.35pt;rotation:-415228fd;z-index:2516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" mv:complextextbox="1" filled="f" stroked="f">
                <v:textbox>
                  <w:txbxContent>
                    <w:p w14:paraId="5BA3AB96" w14:textId="5380A4C9" w:rsidR="005D667B" w:rsidRPr="00A34F8A" w:rsidRDefault="005D667B" w:rsidP="00A34F8A">
                      <w:pPr>
                        <w:jc w:val="cente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Coll</w:t>
                      </w:r>
                      <w:r w:rsidRPr="00A34F8A">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ect</w:t>
                      </w:r>
                    </w:p>
                  </w:txbxContent>
                </v:textbox>
                <w10:wrap type="through" anchorx="page" anchory="page"/>
              </v:shape>
            </w:pict>
          </mc:Fallback>
        </mc:AlternateContent>
      </w:r>
      <w:r w:rsidR="00A34F8A">
        <w:rPr>
          <w:noProof/>
        </w:rPr>
        <mc:AlternateContent>
          <mc:Choice Requires="wps">
            <w:drawing>
              <wp:anchor distT="0" distB="0" distL="114300" distR="114300" simplePos="0" relativeHeight="251666528" behindDoc="0" locked="0" layoutInCell="1" allowOverlap="1" wp14:anchorId="37179C8E" wp14:editId="35DDFA09">
                <wp:simplePos x="0" y="0"/>
                <wp:positionH relativeFrom="page">
                  <wp:posOffset>2944495</wp:posOffset>
                </wp:positionH>
                <wp:positionV relativeFrom="page">
                  <wp:posOffset>2399665</wp:posOffset>
                </wp:positionV>
                <wp:extent cx="1169035" cy="512445"/>
                <wp:effectExtent l="0" t="50800" r="24765" b="71755"/>
                <wp:wrapThrough wrapText="bothSides">
                  <wp:wrapPolygon edited="0">
                    <wp:start x="455" y="0"/>
                    <wp:lineTo x="304" y="19387"/>
                    <wp:lineTo x="17767" y="19979"/>
                    <wp:lineTo x="18322" y="22011"/>
                    <wp:lineTo x="20658" y="21515"/>
                    <wp:lineTo x="21190" y="-103"/>
                    <wp:lineTo x="6997" y="-1390"/>
                    <wp:lineTo x="455" y="0"/>
                  </wp:wrapPolygon>
                </wp:wrapThrough>
                <wp:docPr id="200" name="Text Box 200"/>
                <wp:cNvGraphicFramePr/>
                <a:graphic xmlns:a="http://schemas.openxmlformats.org/drawingml/2006/main">
                  <a:graphicData uri="http://schemas.microsoft.com/office/word/2010/wordprocessingShape">
                    <wps:wsp>
                      <wps:cNvSpPr txBox="1"/>
                      <wps:spPr>
                        <a:xfrm rot="319145">
                          <a:off x="0" y="0"/>
                          <a:ext cx="1169035" cy="512445"/>
                        </a:xfrm>
                        <a:prstGeom prst="rect">
                          <a:avLst/>
                        </a:prstGeom>
                        <a:noFill/>
                        <a:ln>
                          <a:noFill/>
                        </a:ln>
                        <a:effectLst/>
                        <a:extLst>
                          <a:ext uri="{C572A759-6A51-4108-AA02-DFA0A04FC94B}">
                            <ma14:wrappingTextBoxFlag xmlns:ma14="http://schemas.microsoft.com/office/mac/drawingml/2011/main" val="1"/>
                          </a:ext>
                        </a:extLst>
                      </wps:spPr>
                      <wps:txbx>
                        <w:txbxContent>
                          <w:p w14:paraId="6EFE5A23" w14:textId="0D52CD92" w:rsidR="005D667B" w:rsidRPr="00A34F8A" w:rsidRDefault="005D667B" w:rsidP="0020316B">
                            <w:pPr>
                              <w:jc w:val="cente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34F8A">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54" type="#_x0000_t202" style="position:absolute;margin-left:231.85pt;margin-top:188.95pt;width:92.05pt;height:40.35pt;rotation:348591fd;z-index:2516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" mv:complextextbox="1" filled="f" stroked="f">
                <v:textbox>
                  <w:txbxContent>
                    <w:p w14:paraId="6EFE5A23" w14:textId="0D52CD92" w:rsidR="005D667B" w:rsidRPr="00A34F8A" w:rsidRDefault="005D667B" w:rsidP="0020316B">
                      <w:pPr>
                        <w:jc w:val="center"/>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34F8A">
                        <w:rPr>
                          <w:b/>
                          <w:noProof/>
                          <w:color w:val="1D86CD" w:themeColor="accent1"/>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Select</w:t>
                      </w:r>
                    </w:p>
                  </w:txbxContent>
                </v:textbox>
                <w10:wrap type="through" anchorx="page" anchory="page"/>
              </v:shape>
            </w:pict>
          </mc:Fallback>
        </mc:AlternateContent>
      </w:r>
      <w:r w:rsidR="00A34F8A">
        <w:rPr>
          <w:noProof/>
        </w:rPr>
        <w:drawing>
          <wp:anchor distT="0" distB="0" distL="118745" distR="118745" simplePos="0" relativeHeight="251658278" behindDoc="0" locked="0" layoutInCell="1" allowOverlap="1" wp14:anchorId="3833AA57" wp14:editId="72051AC4">
            <wp:simplePos x="0" y="0"/>
            <wp:positionH relativeFrom="page">
              <wp:posOffset>1045845</wp:posOffset>
            </wp:positionH>
            <wp:positionV relativeFrom="page">
              <wp:posOffset>821055</wp:posOffset>
            </wp:positionV>
            <wp:extent cx="1384300" cy="1616075"/>
            <wp:effectExtent l="254000" t="203200" r="241300" b="288925"/>
            <wp:wrapTight wrapText="bothSides">
              <wp:wrapPolygon edited="0">
                <wp:start x="20225" y="-1770"/>
                <wp:lineTo x="-1883" y="-3576"/>
                <wp:lineTo x="-3537" y="7194"/>
                <wp:lineTo x="-3226" y="18187"/>
                <wp:lineTo x="-1695" y="23838"/>
                <wp:lineTo x="662" y="24103"/>
                <wp:lineTo x="1159" y="23474"/>
                <wp:lineTo x="23494" y="21197"/>
                <wp:lineTo x="23617" y="4775"/>
                <wp:lineTo x="22976" y="-1461"/>
                <wp:lineTo x="20225" y="-1770"/>
              </wp:wrapPolygon>
            </wp:wrapTight>
            <wp:docPr id="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1150416">
                      <a:off x="0" y="0"/>
                      <a:ext cx="1384300" cy="161607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C6225">
        <w:rPr>
          <w:noProof/>
        </w:rPr>
        <mc:AlternateContent>
          <mc:Choice Requires="wps">
            <w:drawing>
              <wp:anchor distT="0" distB="0" distL="114300" distR="114300" simplePos="0" relativeHeight="251658285" behindDoc="0" locked="0" layoutInCell="1" allowOverlap="1" wp14:anchorId="50B96FCC" wp14:editId="401930D2">
                <wp:simplePos x="0" y="0"/>
                <wp:positionH relativeFrom="page">
                  <wp:posOffset>5277485</wp:posOffset>
                </wp:positionH>
                <wp:positionV relativeFrom="page">
                  <wp:posOffset>4107180</wp:posOffset>
                </wp:positionV>
                <wp:extent cx="2121535" cy="2821940"/>
                <wp:effectExtent l="0" t="0" r="0" b="22860"/>
                <wp:wrapThrough wrapText="bothSides">
                  <wp:wrapPolygon edited="0">
                    <wp:start x="259" y="0"/>
                    <wp:lineTo x="259" y="21581"/>
                    <wp:lineTo x="20947" y="21581"/>
                    <wp:lineTo x="20947" y="0"/>
                    <wp:lineTo x="259" y="0"/>
                  </wp:wrapPolygon>
                </wp:wrapThrough>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82194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0" seq="2"/>
                      <wps:bodyPr rot="0" vert="horz" wrap="square" lIns="91440" tIns="0" rIns="91440" bIns="0" anchor="t" anchorCtr="0" upright="1">
                        <a:noAutofit/>
                      </wps:bodyPr>
                    </wps:wsp>
                  </a:graphicData>
                </a:graphic>
              </wp:anchor>
            </w:drawing>
          </mc:Choice>
          <mc:Fallback>
            <w:pict>
              <v:shape id="Text Box 65" o:spid="_x0000_s1055" type="#_x0000_t202" style="position:absolute;margin-left:415.55pt;margin-top:323.4pt;width:167.05pt;height:222.2pt;z-index:25165828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" mv:complextextbox="1" filled="f" stroked="f">
                <v:textbox style="mso-next-textbox:#Text Box 66" inset=",0,,0">
                  <w:txbxContent/>
                </v:textbox>
                <w10:wrap type="through" anchorx="page" anchory="page"/>
              </v:shape>
            </w:pict>
          </mc:Fallback>
        </mc:AlternateContent>
      </w:r>
      <w:r w:rsidR="001C23BB">
        <w:rPr>
          <w:noProof/>
        </w:rPr>
        <mc:AlternateContent>
          <mc:Choice Requires="wps">
            <w:drawing>
              <wp:anchor distT="0" distB="0" distL="114300" distR="114300" simplePos="0" relativeHeight="251658282" behindDoc="0" locked="0" layoutInCell="1" allowOverlap="1" wp14:anchorId="45E1D64C" wp14:editId="3F15E81B">
                <wp:simplePos x="0" y="0"/>
                <wp:positionH relativeFrom="page">
                  <wp:posOffset>358140</wp:posOffset>
                </wp:positionH>
                <wp:positionV relativeFrom="page">
                  <wp:posOffset>4074160</wp:posOffset>
                </wp:positionV>
                <wp:extent cx="2121535" cy="2712720"/>
                <wp:effectExtent l="0" t="0" r="0" b="5080"/>
                <wp:wrapTight wrapText="bothSides">
                  <wp:wrapPolygon edited="0">
                    <wp:start x="259" y="0"/>
                    <wp:lineTo x="259" y="21438"/>
                    <wp:lineTo x="20947" y="21438"/>
                    <wp:lineTo x="20947" y="0"/>
                    <wp:lineTo x="259" y="0"/>
                  </wp:wrapPolygon>
                </wp:wrapTight>
                <wp:docPr id="1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71272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20">
                        <w:txbxContent>
                          <w:p w14:paraId="295AE103" w14:textId="59F782D0" w:rsidR="005D667B" w:rsidRDefault="005D667B" w:rsidP="00560872">
                            <w:pPr>
                              <w:pStyle w:val="BodyText"/>
                            </w:pPr>
                            <w:r>
                              <w:t xml:space="preserve">A portfolio paints a picture of you as a whole student.  It is not a ‘snapshot’ of a student on a particular day, but an evolving document depicting your progress and growth over time.  It includes not only what you do in school, but also what you do while away from school.  As new experiences are added to your portfolio, older dated materials are removed.  </w:t>
                            </w:r>
                          </w:p>
                          <w:p w14:paraId="2149C464" w14:textId="450A8C3F" w:rsidR="005D667B" w:rsidRDefault="005D667B" w:rsidP="00560872">
                            <w:pPr>
                              <w:pStyle w:val="BodyText"/>
                            </w:pPr>
                            <w:r>
                              <w:t xml:space="preserve">It is important to showcase a wide range of skills and abilities in your portfolio, as employers are looking for diversity and specific skills such as: fundamental skills (communication, information management, number usage and problem solving), personal management skills (positive attitudes and </w:t>
                            </w:r>
                            <w:proofErr w:type="spellStart"/>
                            <w:r>
                              <w:t>behaviours</w:t>
                            </w:r>
                            <w:proofErr w:type="spellEnd"/>
                            <w:r>
                              <w:t>, responsibility, adaptability, continuous learning and working safely), and teamwork skills (working with others, participating in projects and tasks).  It is vital that each of these traits be acknowledged in some capacity through your portfolio.</w:t>
                            </w:r>
                          </w:p>
                          <w:p w14:paraId="40B3278D" w14:textId="139B968A" w:rsidR="005D667B" w:rsidRDefault="005D667B" w:rsidP="00560872">
                            <w:pPr>
                              <w:pStyle w:val="BodyText"/>
                            </w:pPr>
                            <w:r>
                              <w:t xml:space="preserve">Values are also important.  Showing that you are dependable, easy to get along with, hard working, independent, knowledgeable and current are important traits to highlight. </w:t>
                            </w:r>
                          </w:p>
                          <w:p w14:paraId="6BA71B34" w14:textId="672A5FDA" w:rsidR="005D667B" w:rsidRDefault="005D667B" w:rsidP="00560872">
                            <w:pPr>
                              <w:pStyle w:val="BodyText"/>
                            </w:pPr>
                            <w:r>
                              <w:t>The first step of creating a portfolio is to collect photos, certificates, letters, etc.  These are known as ‘artifacts’.  After you have everything together, select only those pieces that tell a story about yourself and support your goal.  This story, or purpose, is called a ‘reflection’.  It explains the skills and abilities depicted in the artifact.  Once you have selected and organized your evidence, it is time to format and compile your portfolio so it is easy for someone else to read and understand.</w:t>
                            </w:r>
                          </w:p>
                          <w:p w14:paraId="30AE7964" w14:textId="6E0D2381" w:rsidR="005D667B" w:rsidRDefault="005D667B" w:rsidP="00560872">
                            <w:pPr>
                              <w:pStyle w:val="BodyText"/>
                            </w:pPr>
                            <w:r>
                              <w:t>Portfolios can be either hardcopy or electronic.  Hardcopy portfolios usually have artifacts that are placed into sheet protectors and arranged in a professional looking one-inch binder.  Electronic portfolios vary but this format allows for the integration of technology and interaction.</w:t>
                            </w:r>
                          </w:p>
                          <w:p w14:paraId="275C4B71" w14:textId="7A6159FF" w:rsidR="005D667B" w:rsidRDefault="005D667B" w:rsidP="00560872">
                            <w:pPr>
                              <w:pStyle w:val="BodyText"/>
                            </w:pPr>
                            <w:r>
                              <w:t>Be sure to highlight your transferable skills mentioning both your hard (specific skill sets that can be defined and measured) and soft (interpersonal) skills.</w:t>
                            </w:r>
                          </w:p>
                          <w:p w14:paraId="6309FC07" w14:textId="77777777" w:rsidR="005D667B" w:rsidRPr="00B047B0" w:rsidRDefault="005D667B" w:rsidP="00560872">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D64C" id="Text Box 62" o:spid="_x0000_s1056" type="#_x0000_t202" style="position:absolute;margin-left:28.2pt;margin-top:320.8pt;width:167.05pt;height:213.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" mv:complextextbox="1" filled="f" stroked="f">
                <v:textbox style="mso-next-textbox:#Text Box 64" inset=",0,,0">
                  <w:txbxContent>
                    <w:p w14:paraId="295AE103" w14:textId="59F782D0" w:rsidR="005D667B" w:rsidRDefault="005D667B" w:rsidP="00560872">
                      <w:pPr>
                        <w:pStyle w:val="BodyText"/>
                      </w:pPr>
                      <w:r>
                        <w:t xml:space="preserve">A portfolio paints a picture of you as a whole student.  It is not a ‘snapshot’ of a student on a particular day, but an evolving document depicting your progress and growth over time.  It includes not only what you do in school, but also what you do while away from school.  As new experiences are added to your portfolio, older dated materials are removed.  </w:t>
                      </w:r>
                    </w:p>
                    <w:p w14:paraId="2149C464" w14:textId="450A8C3F" w:rsidR="005D667B" w:rsidRDefault="005D667B" w:rsidP="00560872">
                      <w:pPr>
                        <w:pStyle w:val="BodyText"/>
                      </w:pPr>
                      <w:r>
                        <w:t xml:space="preserve">It is important to showcase a wide range of skills and abilities in your portfolio, as employers are looking for diversity and specific skills such as: fundamental skills (communication, information management, number usage and problem solving), personal management skills (positive attitudes and </w:t>
                      </w:r>
                      <w:proofErr w:type="spellStart"/>
                      <w:r>
                        <w:t>behaviours</w:t>
                      </w:r>
                      <w:proofErr w:type="spellEnd"/>
                      <w:r>
                        <w:t>, responsibility, adaptability, continuous learning and working safely), and teamwork skills (working with others, participating in projects and tasks).  It is vital that each of these traits be acknowledged in some capacity through your portfolio.</w:t>
                      </w:r>
                    </w:p>
                    <w:p w14:paraId="40B3278D" w14:textId="139B968A" w:rsidR="005D667B" w:rsidRDefault="005D667B" w:rsidP="00560872">
                      <w:pPr>
                        <w:pStyle w:val="BodyText"/>
                      </w:pPr>
                      <w:r>
                        <w:t xml:space="preserve">Values are also important.  Showing that you are dependable, easy to get along with, hard working, independent, knowledgeable and current are important traits to highlight. </w:t>
                      </w:r>
                    </w:p>
                    <w:p w14:paraId="6BA71B34" w14:textId="672A5FDA" w:rsidR="005D667B" w:rsidRDefault="005D667B" w:rsidP="00560872">
                      <w:pPr>
                        <w:pStyle w:val="BodyText"/>
                      </w:pPr>
                      <w:r>
                        <w:t>The first step of creating a portfolio is to collect photos, certificates, letters, etc.  These are known as ‘artifacts’.  After you have everything together, select only those pieces that tell a story about yourself and support your goal.  This story, or purpose, is called a ‘reflection’.  It explains the skills and abilities depicted in the artifact.  Once you have selected and organized your evidence, it is time to format and compile your portfolio so it is easy for someone else to read and understand.</w:t>
                      </w:r>
                    </w:p>
                    <w:p w14:paraId="30AE7964" w14:textId="6E0D2381" w:rsidR="005D667B" w:rsidRDefault="005D667B" w:rsidP="00560872">
                      <w:pPr>
                        <w:pStyle w:val="BodyText"/>
                      </w:pPr>
                      <w:r>
                        <w:t>Portfolios can be either hardcopy or electronic.  Hardcopy portfolios usually have artifacts that are placed into sheet protectors and arranged in a professional looking one-inch binder.  Electronic portfolios vary but this format allows for the integration of technology and interaction.</w:t>
                      </w:r>
                    </w:p>
                    <w:p w14:paraId="275C4B71" w14:textId="7A6159FF" w:rsidR="005D667B" w:rsidRDefault="005D667B" w:rsidP="00560872">
                      <w:pPr>
                        <w:pStyle w:val="BodyText"/>
                      </w:pPr>
                      <w:r>
                        <w:t>Be sure to highlight your transferable skills mentioning both your hard (specific skill sets that can be defined and measured) and soft (interpersonal) skills.</w:t>
                      </w:r>
                    </w:p>
                    <w:p w14:paraId="6309FC07" w14:textId="77777777" w:rsidR="005D667B" w:rsidRPr="00B047B0" w:rsidRDefault="005D667B" w:rsidP="00560872">
                      <w:pPr>
                        <w:pStyle w:val="BodyText"/>
                      </w:pPr>
                    </w:p>
                  </w:txbxContent>
                </v:textbox>
                <w10:wrap type="tight" anchorx="page" anchory="page"/>
              </v:shape>
            </w:pict>
          </mc:Fallback>
        </mc:AlternateContent>
      </w:r>
      <w:r w:rsidR="003C31A5">
        <w:rPr>
          <w:noProof/>
        </w:rPr>
        <w:drawing>
          <wp:anchor distT="0" distB="0" distL="118745" distR="118745" simplePos="0" relativeHeight="251658289" behindDoc="0" locked="0" layoutInCell="1" allowOverlap="1" wp14:anchorId="10AEC19D" wp14:editId="4676252E">
            <wp:simplePos x="0" y="0"/>
            <wp:positionH relativeFrom="page">
              <wp:posOffset>5368290</wp:posOffset>
            </wp:positionH>
            <wp:positionV relativeFrom="page">
              <wp:posOffset>6872605</wp:posOffset>
            </wp:positionV>
            <wp:extent cx="1701800" cy="1366520"/>
            <wp:effectExtent l="228600" t="203200" r="254000" b="284480"/>
            <wp:wrapTight wrapText="bothSides">
              <wp:wrapPolygon edited="0">
                <wp:start x="-1238" y="-1549"/>
                <wp:lineTo x="-2443" y="-564"/>
                <wp:lineTo x="-2053" y="20803"/>
                <wp:lineTo x="7326" y="23880"/>
                <wp:lineTo x="18042" y="23931"/>
                <wp:lineTo x="18438" y="24681"/>
                <wp:lineTo x="22920" y="24026"/>
                <wp:lineTo x="23335" y="21540"/>
                <wp:lineTo x="23285" y="-3111"/>
                <wp:lineTo x="1004" y="-1877"/>
                <wp:lineTo x="-1238" y="-1549"/>
              </wp:wrapPolygon>
            </wp:wrapTight>
            <wp:docPr id="6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401532">
                      <a:off x="0" y="0"/>
                      <a:ext cx="1701800" cy="136652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1069E2">
        <w:rPr>
          <w:noProof/>
        </w:rPr>
        <mc:AlternateContent>
          <mc:Choice Requires="wpg">
            <w:drawing>
              <wp:anchor distT="0" distB="0" distL="114300" distR="114300" simplePos="0" relativeHeight="251658288" behindDoc="0" locked="0" layoutInCell="1" allowOverlap="1" wp14:anchorId="0A4F77AE" wp14:editId="7DD66976">
                <wp:simplePos x="0" y="0"/>
                <wp:positionH relativeFrom="page">
                  <wp:posOffset>5277485</wp:posOffset>
                </wp:positionH>
                <wp:positionV relativeFrom="page">
                  <wp:posOffset>8521700</wp:posOffset>
                </wp:positionV>
                <wp:extent cx="2121535" cy="1158240"/>
                <wp:effectExtent l="0" t="0" r="0" b="10160"/>
                <wp:wrapThrough wrapText="bothSides">
                  <wp:wrapPolygon edited="0">
                    <wp:start x="259" y="0"/>
                    <wp:lineTo x="259" y="21316"/>
                    <wp:lineTo x="20947" y="21316"/>
                    <wp:lineTo x="20947" y="0"/>
                    <wp:lineTo x="259" y="0"/>
                  </wp:wrapPolygon>
                </wp:wrapThrough>
                <wp:docPr id="28" name="Group 28"/>
                <wp:cNvGraphicFramePr/>
                <a:graphic xmlns:a="http://schemas.openxmlformats.org/drawingml/2006/main">
                  <a:graphicData uri="http://schemas.microsoft.com/office/word/2010/wordprocessingGroup">
                    <wpg:wgp>
                      <wpg:cNvGrpSpPr/>
                      <wpg:grpSpPr>
                        <a:xfrm>
                          <a:off x="0" y="0"/>
                          <a:ext cx="2121535" cy="1158240"/>
                          <a:chOff x="0" y="0"/>
                          <a:chExt cx="2121535" cy="1158240"/>
                        </a:xfrm>
                        <a:extLst>
                          <a:ext uri="{0CCBE362-F206-4b92-989A-16890622DB6E}">
                            <ma14:wrappingTextBoxFlag xmlns:ma14="http://schemas.microsoft.com/office/mac/drawingml/2011/main" val="1"/>
                          </a:ext>
                        </a:extLst>
                      </wpg:grpSpPr>
                      <wps:wsp>
                        <wps:cNvPr id="167" name="Text Box 691"/>
                        <wps:cNvSpPr txBox="1">
                          <a:spLocks noChangeArrowheads="1"/>
                        </wps:cNvSpPr>
                        <wps:spPr bwMode="auto">
                          <a:xfrm>
                            <a:off x="0" y="0"/>
                            <a:ext cx="2121535" cy="11569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20" name="Text Box 20"/>
                        <wps:cNvSpPr txBox="1"/>
                        <wps:spPr>
                          <a:xfrm>
                            <a:off x="91440" y="0"/>
                            <a:ext cx="1938655" cy="17716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75895"/>
                            <a:ext cx="1938655" cy="781050"/>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955675"/>
                            <a:ext cx="1938655" cy="202565"/>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57" style="position:absolute;margin-left:415.55pt;margin-top:671pt;width:167.05pt;height:91.2pt;z-index:251658288;mso-position-horizontal-relative:page;mso-position-vertical-relative:page" coordsize="2121535,115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" mv:complextextbox="1">
                <v:shape id="Text Box 691" o:spid="_x0000_s1058" type="#_x0000_t202" style="position:absolute;width:2121535;height:1156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eD9wwAA&#10;ANwAAAAPAAAAZHJzL2Rvd25yZXYueG1sRE9Na8JAEL0L/Q/LFHozm/ZgJM0qQQi0YCHV0vM0OybB&#10;7GySXTXtr+8Kgrd5vM/J1pPpxJlG11pW8BzFIIgrq1uuFXzti/kShPPIGjvLpOCXHKxXD7MMU20v&#10;/Ennna9FCGGXooLG+z6V0lUNGXSR7YkDd7CjQR/gWEs94iWEm06+xPFCGmw5NDTY06ah6rg7GQUf&#10;5c/w9x470+W+KJK8HLaH70Gpp8cpfwXhafJ38c39psP8RQLXZ8IF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eD9wwAAANwAAAAPAAAAAAAAAAAAAAAAAJcCAABkcnMvZG93&#10;bnJldi54bWxQSwUGAAAAAAQABAD1AAAAhwMAAAAA&#10;" mv:complextextbox="1" filled="f" stroked="f">
                  <v:textbox inset=",0,,0"/>
                </v:shape>
                <v:shape id="Text Box 20" o:spid="_x0000_s1059" type="#_x0000_t202" style="position:absolute;left:91440;width:193865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3" inset="0,0,0,0">
                    <w:txbxContent/>
                  </v:textbox>
                </v:shape>
                <v:shape id="Text Box 23" o:spid="_x0000_s1060" type="#_x0000_t202" style="position:absolute;left:91440;top:175895;width:1938655;height:781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1061" inset="0,0,0,0">
                    <w:txbxContent/>
                  </v:textbox>
                </v:shape>
                <v:shape id="_x0000_s1061" type="#_x0000_t202" style="position:absolute;left:91440;top:955675;width:1938655;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BD6E0D">
        <w:rPr>
          <w:noProof/>
        </w:rPr>
        <mc:AlternateContent>
          <mc:Choice Requires="wps">
            <w:drawing>
              <wp:anchor distT="0" distB="0" distL="114300" distR="114300" simplePos="0" relativeHeight="251658287" behindDoc="0" locked="0" layoutInCell="1" allowOverlap="1" wp14:anchorId="6B70194F" wp14:editId="1342CDAB">
                <wp:simplePos x="0" y="0"/>
                <wp:positionH relativeFrom="page">
                  <wp:posOffset>2817495</wp:posOffset>
                </wp:positionH>
                <wp:positionV relativeFrom="page">
                  <wp:posOffset>8238490</wp:posOffset>
                </wp:positionV>
                <wp:extent cx="2121535" cy="1439545"/>
                <wp:effectExtent l="0" t="0" r="0" b="8255"/>
                <wp:wrapTight wrapText="bothSides">
                  <wp:wrapPolygon edited="0">
                    <wp:start x="259" y="0"/>
                    <wp:lineTo x="259" y="21343"/>
                    <wp:lineTo x="20947" y="21343"/>
                    <wp:lineTo x="20947" y="0"/>
                    <wp:lineTo x="259" y="0"/>
                  </wp:wrapPolygon>
                </wp:wrapTight>
                <wp:docPr id="17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43954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0" seq="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2" type="#_x0000_t202" style="position:absolute;margin-left:221.85pt;margin-top:648.7pt;width:167.05pt;height:113.3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" mv:complextextbox="1" filled="f" stroked="f">
                <v:textbox style="mso-next-textbox:#Text Box 20" inset=",0,,0">
                  <w:txbxContent/>
                </v:textbox>
                <w10:wrap type="tight" anchorx="page" anchory="page"/>
              </v:shape>
            </w:pict>
          </mc:Fallback>
        </mc:AlternateContent>
      </w:r>
      <w:r w:rsidR="00BD6E0D">
        <w:rPr>
          <w:noProof/>
        </w:rPr>
        <mc:AlternateContent>
          <mc:Choice Requires="wps">
            <w:drawing>
              <wp:anchor distT="0" distB="0" distL="114300" distR="114300" simplePos="0" relativeHeight="251658286" behindDoc="0" locked="0" layoutInCell="1" allowOverlap="1" wp14:anchorId="67D94A02" wp14:editId="04D8DC69">
                <wp:simplePos x="0" y="0"/>
                <wp:positionH relativeFrom="page">
                  <wp:posOffset>358140</wp:posOffset>
                </wp:positionH>
                <wp:positionV relativeFrom="page">
                  <wp:posOffset>8238490</wp:posOffset>
                </wp:positionV>
                <wp:extent cx="2121535" cy="1439545"/>
                <wp:effectExtent l="0" t="0" r="0" b="8255"/>
                <wp:wrapTight wrapText="bothSides">
                  <wp:wrapPolygon edited="0">
                    <wp:start x="259" y="0"/>
                    <wp:lineTo x="259" y="21343"/>
                    <wp:lineTo x="20947" y="21343"/>
                    <wp:lineTo x="20947" y="0"/>
                    <wp:lineTo x="259" y="0"/>
                  </wp:wrapPolygon>
                </wp:wrapTight>
                <wp:docPr id="1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43954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0" seq="3"/>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3" type="#_x0000_t202" style="position:absolute;margin-left:28.2pt;margin-top:648.7pt;width:167.05pt;height:113.3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" mv:complextextbox="1" filled="f" stroked="f">
                <v:textbox style="mso-next-textbox:#Text Box 67" inset=",0,,0">
                  <w:txbxContent/>
                </v:textbox>
                <w10:wrap type="tight" anchorx="page" anchory="page"/>
              </v:shape>
            </w:pict>
          </mc:Fallback>
        </mc:AlternateContent>
      </w:r>
      <w:r w:rsidR="0067163C">
        <w:rPr>
          <w:noProof/>
        </w:rPr>
        <mc:AlternateContent>
          <mc:Choice Requires="wpg">
            <w:drawing>
              <wp:anchor distT="0" distB="0" distL="114300" distR="114300" simplePos="0" relativeHeight="251658276" behindDoc="0" locked="0" layoutInCell="1" allowOverlap="1" wp14:anchorId="0F88004E" wp14:editId="0E8C5FF8">
                <wp:simplePos x="0" y="0"/>
                <wp:positionH relativeFrom="page">
                  <wp:posOffset>365125</wp:posOffset>
                </wp:positionH>
                <wp:positionV relativeFrom="page">
                  <wp:posOffset>6858000</wp:posOffset>
                </wp:positionV>
                <wp:extent cx="7140575" cy="1295400"/>
                <wp:effectExtent l="0" t="0" r="0" b="0"/>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0575" cy="1295400"/>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75pt;margin-top:540pt;width:562.25pt;height:102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732e9a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212121 [3215]" stroked="f" strokecolor="#4a7ebb" strokeweight="1.5pt">
                  <v:shadow opacity="22938f" mv:blur="38100f" offset="0,2pt"/>
                  <v:textbox inset=",7.2pt,,7.2pt"/>
                </v:rect>
                <w10:wrap anchorx="page" anchory="page"/>
              </v:group>
            </w:pict>
          </mc:Fallback>
        </mc:AlternateContent>
      </w:r>
      <w:r w:rsidR="0067163C">
        <w:rPr>
          <w:noProof/>
        </w:rPr>
        <mc:AlternateContent>
          <mc:Choice Requires="wps">
            <w:drawing>
              <wp:anchor distT="0" distB="0" distL="114300" distR="114300" simplePos="0" relativeHeight="251658290" behindDoc="0" locked="0" layoutInCell="1" allowOverlap="1" wp14:anchorId="2D733DDD" wp14:editId="3CCEF76E">
                <wp:simplePos x="0" y="0"/>
                <wp:positionH relativeFrom="page">
                  <wp:posOffset>397510</wp:posOffset>
                </wp:positionH>
                <wp:positionV relativeFrom="page">
                  <wp:posOffset>6904990</wp:posOffset>
                </wp:positionV>
                <wp:extent cx="4658995" cy="1045210"/>
                <wp:effectExtent l="0" t="0" r="0" b="0"/>
                <wp:wrapTight wrapText="bothSides">
                  <wp:wrapPolygon edited="0">
                    <wp:start x="118" y="525"/>
                    <wp:lineTo x="118" y="20471"/>
                    <wp:lineTo x="21314" y="20471"/>
                    <wp:lineTo x="21314" y="525"/>
                    <wp:lineTo x="118" y="525"/>
                  </wp:wrapPolygon>
                </wp:wrapTight>
                <wp:docPr id="1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04521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F5ED6A1" w14:textId="77777777" w:rsidR="005D667B" w:rsidRPr="00DF23E3" w:rsidRDefault="005D667B" w:rsidP="00560872">
                            <w:pPr>
                              <w:pStyle w:val="Heading2"/>
                              <w:rPr>
                                <w:sz w:val="36"/>
                              </w:rPr>
                            </w:pPr>
                            <w:r w:rsidRPr="00DF23E3">
                              <w:rPr>
                                <w:sz w:val="36"/>
                              </w:rPr>
                              <w:t xml:space="preserve">How do all of my learnings and experiences fit into my life script of who I am and where I am going?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4" type="#_x0000_t202" style="position:absolute;margin-left:31.3pt;margin-top:543.7pt;width:366.85pt;height:82.3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" filled="f" stroked="f">
                <v:textbox inset=",7.2pt,,7.2pt">
                  <w:txbxContent>
                    <w:p w14:paraId="5F5ED6A1" w14:textId="77777777" w:rsidR="005D667B" w:rsidRPr="00DF23E3" w:rsidRDefault="005D667B" w:rsidP="00560872">
                      <w:pPr>
                        <w:pStyle w:val="Heading2"/>
                        <w:rPr>
                          <w:sz w:val="36"/>
                        </w:rPr>
                      </w:pPr>
                      <w:r w:rsidRPr="00DF23E3">
                        <w:rPr>
                          <w:sz w:val="36"/>
                        </w:rPr>
                        <w:t xml:space="preserve">How do all of my </w:t>
                      </w:r>
                      <w:proofErr w:type="spellStart"/>
                      <w:r w:rsidRPr="00DF23E3">
                        <w:rPr>
                          <w:sz w:val="36"/>
                        </w:rPr>
                        <w:t>learnings</w:t>
                      </w:r>
                      <w:proofErr w:type="spellEnd"/>
                      <w:r w:rsidRPr="00DF23E3">
                        <w:rPr>
                          <w:sz w:val="36"/>
                        </w:rPr>
                        <w:t xml:space="preserve"> and experiences fit into my life script of </w:t>
                      </w:r>
                      <w:proofErr w:type="gramStart"/>
                      <w:r w:rsidRPr="00DF23E3">
                        <w:rPr>
                          <w:sz w:val="36"/>
                        </w:rPr>
                        <w:t>who</w:t>
                      </w:r>
                      <w:proofErr w:type="gramEnd"/>
                      <w:r w:rsidRPr="00DF23E3">
                        <w:rPr>
                          <w:sz w:val="36"/>
                        </w:rPr>
                        <w:t xml:space="preserve"> I am and where I am going? </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3" behindDoc="0" locked="0" layoutInCell="1" allowOverlap="1" wp14:anchorId="784CA395" wp14:editId="600539F0">
                <wp:simplePos x="0" y="0"/>
                <wp:positionH relativeFrom="page">
                  <wp:posOffset>358140</wp:posOffset>
                </wp:positionH>
                <wp:positionV relativeFrom="page">
                  <wp:posOffset>3416300</wp:posOffset>
                </wp:positionV>
                <wp:extent cx="7040880" cy="571500"/>
                <wp:effectExtent l="0" t="0" r="0" b="12700"/>
                <wp:wrapTight wrapText="bothSides">
                  <wp:wrapPolygon edited="0">
                    <wp:start x="78" y="0"/>
                    <wp:lineTo x="78" y="21120"/>
                    <wp:lineTo x="21429" y="21120"/>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715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48F27C" w14:textId="77777777" w:rsidR="005D667B" w:rsidRDefault="005D667B" w:rsidP="00560872">
                            <w:pPr>
                              <w:pStyle w:val="Heading3"/>
                            </w:pPr>
                            <w:r>
                              <w:t>A portfolio is a living document.</w:t>
                            </w:r>
                          </w:p>
                          <w:p w14:paraId="5A8B233C" w14:textId="77777777" w:rsidR="005D667B" w:rsidRPr="00560872" w:rsidRDefault="005D667B" w:rsidP="00560872">
                            <w:pPr>
                              <w:pStyle w:val="Heading3"/>
                              <w:rPr>
                                <w:sz w:val="32"/>
                                <w:szCs w:val="32"/>
                              </w:rPr>
                            </w:pPr>
                            <w:r w:rsidRPr="00560872">
                              <w:rPr>
                                <w:sz w:val="32"/>
                                <w:szCs w:val="32"/>
                              </w:rPr>
                              <w:t>It will be revisited and revised several times over your high school years.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5" type="#_x0000_t202" style="position:absolute;margin-left:28.2pt;margin-top:269pt;width:554.4pt;height: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" filled="f" stroked="f">
                <v:textbox inset=",0,,0">
                  <w:txbxContent>
                    <w:p w14:paraId="0548F27C" w14:textId="77777777" w:rsidR="005D667B" w:rsidRDefault="005D667B" w:rsidP="00560872">
                      <w:pPr>
                        <w:pStyle w:val="Heading3"/>
                      </w:pPr>
                      <w:r>
                        <w:t>A portfolio is a living document.</w:t>
                      </w:r>
                    </w:p>
                    <w:p w14:paraId="5A8B233C" w14:textId="77777777" w:rsidR="005D667B" w:rsidRPr="00560872" w:rsidRDefault="005D667B" w:rsidP="00560872">
                      <w:pPr>
                        <w:pStyle w:val="Heading3"/>
                        <w:rPr>
                          <w:sz w:val="32"/>
                          <w:szCs w:val="32"/>
                        </w:rPr>
                      </w:pPr>
                      <w:r w:rsidRPr="00560872">
                        <w:rPr>
                          <w:sz w:val="32"/>
                          <w:szCs w:val="32"/>
                        </w:rPr>
                        <w:t>It will be revisited and revised several times over your high school years.</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81" behindDoc="0" locked="0" layoutInCell="1" allowOverlap="1" wp14:anchorId="07B82CAF" wp14:editId="5C6C7DE7">
                <wp:simplePos x="0" y="0"/>
                <wp:positionH relativeFrom="page">
                  <wp:posOffset>358140</wp:posOffset>
                </wp:positionH>
                <wp:positionV relativeFrom="page">
                  <wp:posOffset>2882900</wp:posOffset>
                </wp:positionV>
                <wp:extent cx="7040880" cy="457200"/>
                <wp:effectExtent l="0" t="0" r="0" b="0"/>
                <wp:wrapTight wrapText="bothSides">
                  <wp:wrapPolygon edited="0">
                    <wp:start x="78" y="0"/>
                    <wp:lineTo x="78" y="20400"/>
                    <wp:lineTo x="21429" y="20400"/>
                    <wp:lineTo x="21429" y="0"/>
                    <wp:lineTo x="78" y="0"/>
                  </wp:wrapPolygon>
                </wp:wrapTight>
                <wp:docPr id="1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7487317" w14:textId="77777777" w:rsidR="005D667B" w:rsidRPr="00B047B0" w:rsidRDefault="005D667B" w:rsidP="00560872">
                            <w:pPr>
                              <w:pStyle w:val="Heading1"/>
                            </w:pPr>
                            <w:r>
                              <w:t>A Lifelong Journey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6" type="#_x0000_t202" style="position:absolute;margin-left:28.2pt;margin-top:227pt;width:554.4pt;height:36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L/KPU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" filled="f" stroked="f">
                <v:textbox inset=",0,,0">
                  <w:txbxContent>
                    <w:p w14:paraId="27487317" w14:textId="77777777" w:rsidR="005D667B" w:rsidRPr="00B047B0" w:rsidRDefault="005D667B" w:rsidP="00560872">
                      <w:pPr>
                        <w:pStyle w:val="Heading1"/>
                      </w:pPr>
                      <w:r>
                        <w:t>A Lifelong Journey</w:t>
                      </w:r>
                    </w:p>
                  </w:txbxContent>
                </v:textbox>
                <w10:wrap type="tight" anchorx="page" anchory="page"/>
              </v:shape>
            </w:pict>
          </mc:Fallback>
        </mc:AlternateContent>
      </w:r>
      <w:r w:rsidR="006F79A9">
        <w:rPr>
          <w:noProof/>
        </w:rPr>
        <mc:AlternateContent>
          <mc:Choice Requires="wpg">
            <w:drawing>
              <wp:anchor distT="0" distB="0" distL="114300" distR="114300" simplePos="0" relativeHeight="251658273" behindDoc="0" locked="0" layoutInCell="1" allowOverlap="1" wp14:anchorId="63F3F2FC" wp14:editId="22DDE69E">
                <wp:simplePos x="0" y="0"/>
                <wp:positionH relativeFrom="page">
                  <wp:posOffset>365760</wp:posOffset>
                </wp:positionH>
                <wp:positionV relativeFrom="page">
                  <wp:posOffset>685800</wp:posOffset>
                </wp:positionV>
                <wp:extent cx="7052945" cy="1481455"/>
                <wp:effectExtent l="0" t="0" r="0" b="44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J0rhg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1d86cd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21212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20" o:title="checkerboardOverlay-R.png"/>
                  <o:lock v:ext="edit" aspectratio="f"/>
                </v:shape>
                <w10:wrap anchorx="page" anchory="page"/>
              </v:group>
            </w:pict>
          </mc:Fallback>
        </mc:AlternateContent>
      </w:r>
      <w:r w:rsidR="001728D5">
        <w:br w:type="page"/>
      </w:r>
      <w:r w:rsidR="00474205">
        <w:rPr>
          <w:noProof/>
        </w:rPr>
        <mc:AlternateContent>
          <mc:Choice Requires="wps">
            <w:drawing>
              <wp:anchor distT="0" distB="0" distL="114300" distR="114300" simplePos="0" relativeHeight="251658301" behindDoc="0" locked="0" layoutInCell="1" allowOverlap="1" wp14:anchorId="278EC041" wp14:editId="1B5B4DD8">
                <wp:simplePos x="0" y="0"/>
                <wp:positionH relativeFrom="page">
                  <wp:posOffset>3505200</wp:posOffset>
                </wp:positionH>
                <wp:positionV relativeFrom="page">
                  <wp:posOffset>2088515</wp:posOffset>
                </wp:positionV>
                <wp:extent cx="3901440" cy="1021080"/>
                <wp:effectExtent l="0" t="0" r="0" b="20320"/>
                <wp:wrapThrough wrapText="bothSides">
                  <wp:wrapPolygon edited="0">
                    <wp:start x="141" y="0"/>
                    <wp:lineTo x="141" y="21493"/>
                    <wp:lineTo x="21234" y="21493"/>
                    <wp:lineTo x="21234" y="0"/>
                    <wp:lineTo x="141" y="0"/>
                  </wp:wrapPolygon>
                </wp:wrapThrough>
                <wp:docPr id="48"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102108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F2C3886" w14:textId="61833FC8" w:rsidR="005D667B" w:rsidRPr="00DF23E3" w:rsidRDefault="005D667B" w:rsidP="005B185E">
                            <w:pPr>
                              <w:pStyle w:val="Heading5"/>
                              <w:rPr>
                                <w:sz w:val="28"/>
                              </w:rPr>
                            </w:pPr>
                            <w:r>
                              <w:t xml:space="preserve">For the next four years, you will be adding new experiences and knowledge to your portfolio.   </w:t>
                            </w:r>
                          </w:p>
                          <w:p w14:paraId="64450AFB" w14:textId="6E3FEB34" w:rsidR="005D667B" w:rsidRPr="00BC0620" w:rsidRDefault="005D667B" w:rsidP="00560872">
                            <w:pPr>
                              <w:pStyle w:val="Heading5"/>
                            </w:pPr>
                            <w: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7" o:spid="_x0000_s1067" type="#_x0000_t202" style="position:absolute;margin-left:276pt;margin-top:164.45pt;width:307.2pt;height:80.4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" mv:complextextbox="1" filled="f" stroked="f">
                <v:textbox inset=",0,,0">
                  <w:txbxContent>
                    <w:p w14:paraId="3F2C3886" w14:textId="61833FC8" w:rsidR="005D667B" w:rsidRPr="00DF23E3" w:rsidRDefault="005D667B" w:rsidP="005B185E">
                      <w:pPr>
                        <w:pStyle w:val="Heading5"/>
                        <w:rPr>
                          <w:sz w:val="28"/>
                        </w:rPr>
                      </w:pPr>
                      <w:r>
                        <w:t xml:space="preserve">For the next four years, you will be adding new experiences and knowledge to your portfolio.   </w:t>
                      </w:r>
                    </w:p>
                    <w:p w14:paraId="64450AFB" w14:textId="6E3FEB34" w:rsidR="005D667B" w:rsidRPr="00BC0620" w:rsidRDefault="005D667B" w:rsidP="00560872">
                      <w:pPr>
                        <w:pStyle w:val="Heading5"/>
                      </w:pPr>
                      <w:r>
                        <w:t xml:space="preserve"> </w:t>
                      </w:r>
                    </w:p>
                  </w:txbxContent>
                </v:textbox>
                <w10:wrap type="through" anchorx="page" anchory="page"/>
              </v:shape>
            </w:pict>
          </mc:Fallback>
        </mc:AlternateContent>
      </w:r>
      <w:r w:rsidR="00474205">
        <w:rPr>
          <w:noProof/>
        </w:rPr>
        <mc:AlternateContent>
          <mc:Choice Requires="wps">
            <w:drawing>
              <wp:anchor distT="0" distB="0" distL="114300" distR="114300" simplePos="0" relativeHeight="251658294" behindDoc="0" locked="0" layoutInCell="1" allowOverlap="1" wp14:anchorId="76EC7B00" wp14:editId="5ADF41BE">
                <wp:simplePos x="0" y="0"/>
                <wp:positionH relativeFrom="page">
                  <wp:posOffset>365760</wp:posOffset>
                </wp:positionH>
                <wp:positionV relativeFrom="page">
                  <wp:posOffset>7223760</wp:posOffset>
                </wp:positionV>
                <wp:extent cx="2459355" cy="2062480"/>
                <wp:effectExtent l="0" t="0" r="0" b="20320"/>
                <wp:wrapThrough wrapText="bothSides">
                  <wp:wrapPolygon edited="0">
                    <wp:start x="223" y="0"/>
                    <wp:lineTo x="223" y="21547"/>
                    <wp:lineTo x="21193" y="21547"/>
                    <wp:lineTo x="21193" y="0"/>
                    <wp:lineTo x="223"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206248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28">
                        <w:txbxContent>
                          <w:p w14:paraId="67439193" w14:textId="1D8074AA" w:rsidR="005D667B" w:rsidRPr="00CA366C" w:rsidRDefault="005D667B" w:rsidP="003D0FD4">
                            <w:pPr>
                              <w:pStyle w:val="BodyText"/>
                              <w:numPr>
                                <w:ilvl w:val="0"/>
                                <w:numId w:val="2"/>
                              </w:numPr>
                            </w:pPr>
                            <w:r w:rsidRPr="00CA366C">
                              <w:t>Thank you notes</w:t>
                            </w:r>
                          </w:p>
                          <w:p w14:paraId="2634A266" w14:textId="77777777" w:rsidR="005D667B" w:rsidRPr="00CA366C" w:rsidRDefault="005D667B" w:rsidP="003D0FD4">
                            <w:pPr>
                              <w:pStyle w:val="BodyText"/>
                              <w:numPr>
                                <w:ilvl w:val="0"/>
                                <w:numId w:val="2"/>
                              </w:numPr>
                            </w:pPr>
                            <w:r w:rsidRPr="00CA366C">
                              <w:t>Certificates / Awards</w:t>
                            </w:r>
                          </w:p>
                          <w:p w14:paraId="4C46EF68" w14:textId="77777777" w:rsidR="005D667B" w:rsidRPr="00CA366C" w:rsidRDefault="005D667B" w:rsidP="003D0FD4">
                            <w:pPr>
                              <w:pStyle w:val="BodyText"/>
                              <w:numPr>
                                <w:ilvl w:val="0"/>
                                <w:numId w:val="2"/>
                              </w:numPr>
                            </w:pPr>
                            <w:r w:rsidRPr="00CA366C">
                              <w:t>Photos / Newspaper Clippings</w:t>
                            </w:r>
                          </w:p>
                          <w:p w14:paraId="585B4624" w14:textId="77777777" w:rsidR="005D667B" w:rsidRPr="00CA366C" w:rsidRDefault="005D667B" w:rsidP="003D0FD4">
                            <w:pPr>
                              <w:pStyle w:val="BodyText"/>
                              <w:numPr>
                                <w:ilvl w:val="0"/>
                                <w:numId w:val="2"/>
                              </w:numPr>
                            </w:pPr>
                            <w:r w:rsidRPr="00CA366C">
                              <w:t>Academic Achievement Awards</w:t>
                            </w:r>
                          </w:p>
                          <w:p w14:paraId="409EB95B" w14:textId="7203B0B3" w:rsidR="005D667B" w:rsidRPr="00CA366C" w:rsidRDefault="005D667B" w:rsidP="003D0FD4">
                            <w:pPr>
                              <w:pStyle w:val="BodyText"/>
                              <w:numPr>
                                <w:ilvl w:val="0"/>
                                <w:numId w:val="2"/>
                              </w:numPr>
                            </w:pPr>
                            <w:r w:rsidRPr="00CA366C">
                              <w:t>Agenda/Calendar of Personal Time Management</w:t>
                            </w:r>
                          </w:p>
                          <w:p w14:paraId="2439AF94" w14:textId="2B64DCD5" w:rsidR="005D667B" w:rsidRPr="00CA366C" w:rsidRDefault="005D667B" w:rsidP="003D0FD4">
                            <w:pPr>
                              <w:pStyle w:val="BodyText"/>
                              <w:numPr>
                                <w:ilvl w:val="0"/>
                                <w:numId w:val="2"/>
                              </w:numPr>
                            </w:pPr>
                            <w:r w:rsidRPr="00CA366C">
                              <w:t>Career Exploration</w:t>
                            </w:r>
                          </w:p>
                          <w:p w14:paraId="28F0ADDF" w14:textId="5B0A4749" w:rsidR="005D667B" w:rsidRDefault="005D667B" w:rsidP="003D0FD4">
                            <w:pPr>
                              <w:pStyle w:val="BodyText"/>
                              <w:numPr>
                                <w:ilvl w:val="0"/>
                                <w:numId w:val="2"/>
                              </w:numPr>
                            </w:pPr>
                            <w:r>
                              <w:t>School Work Sample</w:t>
                            </w:r>
                          </w:p>
                          <w:p w14:paraId="110E5A46" w14:textId="073BE6E7" w:rsidR="005D667B" w:rsidRDefault="005D667B" w:rsidP="003D0FD4">
                            <w:pPr>
                              <w:pStyle w:val="BodyText"/>
                              <w:numPr>
                                <w:ilvl w:val="0"/>
                                <w:numId w:val="2"/>
                              </w:numPr>
                            </w:pPr>
                            <w:r>
                              <w:t>Student PD</w:t>
                            </w:r>
                          </w:p>
                          <w:p w14:paraId="6EA9E826" w14:textId="04D9D854" w:rsidR="005D667B" w:rsidRDefault="005D667B" w:rsidP="0028166C">
                            <w:pPr>
                              <w:pStyle w:val="BodyText"/>
                              <w:numPr>
                                <w:ilvl w:val="1"/>
                                <w:numId w:val="2"/>
                              </w:numPr>
                            </w:pPr>
                            <w:r>
                              <w:t>Try-A-Trade</w:t>
                            </w:r>
                          </w:p>
                          <w:p w14:paraId="2015F161" w14:textId="00EBB13E" w:rsidR="005D667B" w:rsidRDefault="005D667B" w:rsidP="0028166C">
                            <w:pPr>
                              <w:pStyle w:val="BodyText"/>
                              <w:numPr>
                                <w:ilvl w:val="1"/>
                                <w:numId w:val="2"/>
                              </w:numPr>
                            </w:pPr>
                            <w:r>
                              <w:t>Career Fair</w:t>
                            </w:r>
                          </w:p>
                          <w:p w14:paraId="344CC9EF" w14:textId="6CFB3BB6" w:rsidR="005D667B" w:rsidRDefault="005D667B" w:rsidP="0028166C">
                            <w:pPr>
                              <w:pStyle w:val="BodyText"/>
                              <w:numPr>
                                <w:ilvl w:val="1"/>
                                <w:numId w:val="2"/>
                              </w:numPr>
                            </w:pPr>
                            <w:r>
                              <w:t>Student Conference</w:t>
                            </w:r>
                          </w:p>
                          <w:p w14:paraId="129EAA22" w14:textId="7FC58D99" w:rsidR="005D667B" w:rsidRDefault="005D667B" w:rsidP="003D0FD4">
                            <w:pPr>
                              <w:pStyle w:val="BodyText"/>
                              <w:numPr>
                                <w:ilvl w:val="0"/>
                                <w:numId w:val="2"/>
                              </w:numPr>
                            </w:pPr>
                            <w:r>
                              <w:t>Take Our Kids to Work Day report</w:t>
                            </w:r>
                          </w:p>
                          <w:p w14:paraId="14EA59FF" w14:textId="7D8B4CBF" w:rsidR="005D667B" w:rsidRDefault="005D667B" w:rsidP="003D0FD4">
                            <w:pPr>
                              <w:pStyle w:val="BodyText"/>
                              <w:numPr>
                                <w:ilvl w:val="0"/>
                                <w:numId w:val="2"/>
                              </w:numPr>
                            </w:pPr>
                            <w:r>
                              <w:t>Safety Courses</w:t>
                            </w:r>
                          </w:p>
                          <w:p w14:paraId="76519D1D" w14:textId="4A9AE2D4" w:rsidR="005D667B" w:rsidRDefault="005D667B" w:rsidP="003D0FD4">
                            <w:pPr>
                              <w:pStyle w:val="BodyText"/>
                              <w:numPr>
                                <w:ilvl w:val="0"/>
                                <w:numId w:val="2"/>
                              </w:numPr>
                            </w:pPr>
                            <w:r>
                              <w:t>Job Application</w:t>
                            </w:r>
                          </w:p>
                          <w:p w14:paraId="5C72406D" w14:textId="7B987564" w:rsidR="005D667B" w:rsidRDefault="005D667B" w:rsidP="00532D1A">
                            <w:pPr>
                              <w:pStyle w:val="BodyText"/>
                              <w:numPr>
                                <w:ilvl w:val="0"/>
                                <w:numId w:val="2"/>
                              </w:numPr>
                            </w:pPr>
                            <w:r>
                              <w:t>Team Involvement</w:t>
                            </w:r>
                          </w:p>
                          <w:p w14:paraId="026519B9" w14:textId="7FC5D348" w:rsidR="005D667B" w:rsidRDefault="005D667B" w:rsidP="00532D1A">
                            <w:pPr>
                              <w:pStyle w:val="BodyText"/>
                              <w:numPr>
                                <w:ilvl w:val="0"/>
                                <w:numId w:val="2"/>
                              </w:numPr>
                            </w:pPr>
                            <w:r>
                              <w:t>Club or Group Participation</w:t>
                            </w:r>
                          </w:p>
                          <w:p w14:paraId="22DC7D76" w14:textId="47110561" w:rsidR="005D667B" w:rsidRDefault="005D667B" w:rsidP="00532D1A">
                            <w:pPr>
                              <w:pStyle w:val="BodyText"/>
                              <w:numPr>
                                <w:ilvl w:val="0"/>
                                <w:numId w:val="2"/>
                              </w:numPr>
                            </w:pPr>
                            <w:r>
                              <w:t>Work Experience</w:t>
                            </w:r>
                          </w:p>
                          <w:p w14:paraId="634772EE" w14:textId="1B38E6A8" w:rsidR="005D667B" w:rsidRDefault="005D667B" w:rsidP="00532D1A">
                            <w:pPr>
                              <w:pStyle w:val="BodyText"/>
                              <w:numPr>
                                <w:ilvl w:val="0"/>
                                <w:numId w:val="2"/>
                              </w:numPr>
                            </w:pPr>
                            <w:r>
                              <w:t>Reference Letter</w:t>
                            </w:r>
                          </w:p>
                          <w:p w14:paraId="730829CF" w14:textId="16ADD416" w:rsidR="005D667B" w:rsidRDefault="005D667B" w:rsidP="00532D1A">
                            <w:pPr>
                              <w:pStyle w:val="BodyText"/>
                              <w:numPr>
                                <w:ilvl w:val="0"/>
                                <w:numId w:val="2"/>
                              </w:numPr>
                            </w:pPr>
                            <w:r>
                              <w:t>Report Card</w:t>
                            </w:r>
                          </w:p>
                          <w:p w14:paraId="70F589A1" w14:textId="205D5D8B" w:rsidR="005D667B" w:rsidRDefault="005D667B" w:rsidP="00532D1A">
                            <w:pPr>
                              <w:pStyle w:val="BodyText"/>
                              <w:numPr>
                                <w:ilvl w:val="0"/>
                                <w:numId w:val="2"/>
                              </w:numPr>
                            </w:pPr>
                            <w:r>
                              <w:t>Attendance Record</w:t>
                            </w:r>
                          </w:p>
                          <w:p w14:paraId="25AE075E" w14:textId="2CB1577D" w:rsidR="005D667B" w:rsidRDefault="005D667B" w:rsidP="00532D1A">
                            <w:pPr>
                              <w:pStyle w:val="BodyText"/>
                              <w:numPr>
                                <w:ilvl w:val="0"/>
                                <w:numId w:val="2"/>
                              </w:numPr>
                            </w:pPr>
                            <w:r>
                              <w:t>Hobbies / Interests</w:t>
                            </w:r>
                          </w:p>
                          <w:p w14:paraId="38DA6068" w14:textId="2A762ADB" w:rsidR="005D667B" w:rsidRDefault="005D667B" w:rsidP="00532D1A">
                            <w:pPr>
                              <w:pStyle w:val="BodyText"/>
                              <w:numPr>
                                <w:ilvl w:val="0"/>
                                <w:numId w:val="2"/>
                              </w:numPr>
                            </w:pPr>
                            <w:r>
                              <w:t>Volunteer Experience</w:t>
                            </w:r>
                          </w:p>
                          <w:p w14:paraId="54117A3C" w14:textId="77777777" w:rsidR="005D667B" w:rsidRDefault="005D667B" w:rsidP="003D0FD4">
                            <w:pPr>
                              <w:pStyle w:val="BodyText"/>
                            </w:pPr>
                          </w:p>
                          <w:p w14:paraId="0C7E47A1" w14:textId="4D3D805A" w:rsidR="005D667B" w:rsidRPr="007B3D08" w:rsidRDefault="005D667B" w:rsidP="003D0FD4">
                            <w:pPr>
                              <w:pStyle w:val="BodyText"/>
                              <w:rPr>
                                <w:color w:val="0000FF"/>
                                <w:sz w:val="28"/>
                              </w:rPr>
                            </w:pPr>
                            <w:r w:rsidRPr="007B3D08">
                              <w:rPr>
                                <w:color w:val="0000FF"/>
                                <w:sz w:val="28"/>
                              </w:rPr>
                              <w:t>Ideas:</w:t>
                            </w:r>
                          </w:p>
                          <w:p w14:paraId="638E954C" w14:textId="77777777" w:rsidR="005D667B" w:rsidRDefault="005D667B" w:rsidP="003D0FD4">
                            <w:pPr>
                              <w:pStyle w:val="BodyText"/>
                            </w:pPr>
                            <w:r>
                              <w:t>Extra-curricular</w:t>
                            </w:r>
                          </w:p>
                          <w:p w14:paraId="4B71DFC0" w14:textId="6AA1A788" w:rsidR="005D667B" w:rsidRDefault="005D667B" w:rsidP="003D0FD4">
                            <w:pPr>
                              <w:pStyle w:val="BodyText"/>
                            </w:pPr>
                            <w:r>
                              <w:t>Science Fair</w:t>
                            </w:r>
                          </w:p>
                          <w:p w14:paraId="70026C15" w14:textId="2F2B7847" w:rsidR="005D667B" w:rsidRDefault="005D667B" w:rsidP="003D0FD4">
                            <w:pPr>
                              <w:pStyle w:val="BodyText"/>
                            </w:pPr>
                            <w:r>
                              <w:t>Drama / Choir</w:t>
                            </w:r>
                          </w:p>
                          <w:p w14:paraId="27F95BEA" w14:textId="77777777" w:rsidR="005D667B" w:rsidRDefault="005D667B" w:rsidP="003D0FD4">
                            <w:pPr>
                              <w:pStyle w:val="BodyText"/>
                            </w:pPr>
                            <w:r>
                              <w:t>Hunter Safety</w:t>
                            </w:r>
                          </w:p>
                          <w:p w14:paraId="2447E445" w14:textId="77777777" w:rsidR="005D667B" w:rsidRDefault="005D667B" w:rsidP="003D0FD4">
                            <w:pPr>
                              <w:pStyle w:val="BodyText"/>
                            </w:pPr>
                            <w:r>
                              <w:t>Life Guarding</w:t>
                            </w:r>
                          </w:p>
                          <w:p w14:paraId="750CF0BF" w14:textId="77777777" w:rsidR="005D667B" w:rsidRDefault="005D667B" w:rsidP="003D0FD4">
                            <w:pPr>
                              <w:pStyle w:val="BodyText"/>
                            </w:pPr>
                            <w:r>
                              <w:t>Babysitting</w:t>
                            </w:r>
                          </w:p>
                          <w:p w14:paraId="0C7CCCBF" w14:textId="77777777" w:rsidR="005D667B" w:rsidRDefault="005D667B" w:rsidP="003D0FD4">
                            <w:pPr>
                              <w:pStyle w:val="BodyText"/>
                            </w:pPr>
                            <w:r>
                              <w:t>First Aid / CPR</w:t>
                            </w:r>
                          </w:p>
                          <w:p w14:paraId="3F4E2D75" w14:textId="1396FD38" w:rsidR="005D667B" w:rsidRDefault="005D667B" w:rsidP="003D0FD4">
                            <w:pPr>
                              <w:pStyle w:val="BodyText"/>
                            </w:pPr>
                            <w:r>
                              <w:t>Music / Band</w:t>
                            </w:r>
                          </w:p>
                          <w:p w14:paraId="3532C3BC" w14:textId="77777777" w:rsidR="005D667B" w:rsidRDefault="005D667B" w:rsidP="003D0FD4">
                            <w:pPr>
                              <w:pStyle w:val="BodyText"/>
                            </w:pPr>
                            <w:r>
                              <w:t>Debate</w:t>
                            </w:r>
                          </w:p>
                          <w:p w14:paraId="309E6A9B" w14:textId="486C782D" w:rsidR="005D667B" w:rsidRDefault="005D667B" w:rsidP="003D0FD4">
                            <w:pPr>
                              <w:pStyle w:val="BodyText"/>
                            </w:pPr>
                            <w:r>
                              <w:t>Travel</w:t>
                            </w:r>
                          </w:p>
                          <w:p w14:paraId="778BE227" w14:textId="328C5354" w:rsidR="005D667B" w:rsidRDefault="005D667B" w:rsidP="003D0FD4">
                            <w:pPr>
                              <w:pStyle w:val="BodyText"/>
                            </w:pPr>
                            <w:r>
                              <w:t>Dance</w:t>
                            </w:r>
                          </w:p>
                          <w:p w14:paraId="4C6FF0B9" w14:textId="4C659E9F" w:rsidR="005D667B" w:rsidRDefault="005D667B" w:rsidP="003D0FD4">
                            <w:pPr>
                              <w:pStyle w:val="BodyText"/>
                            </w:pPr>
                            <w:r>
                              <w:t xml:space="preserve">Leadership </w:t>
                            </w:r>
                          </w:p>
                          <w:p w14:paraId="7D72BB1A" w14:textId="4EE9B1B8" w:rsidR="005D667B" w:rsidRDefault="005D667B" w:rsidP="003D0FD4">
                            <w:pPr>
                              <w:pStyle w:val="BodyText"/>
                            </w:pPr>
                            <w:r>
                              <w:t>Community Involvement</w:t>
                            </w:r>
                          </w:p>
                          <w:p w14:paraId="3580C2BE" w14:textId="77777777" w:rsidR="005D667B" w:rsidRDefault="005D667B" w:rsidP="003D0FD4">
                            <w:pPr>
                              <w:pStyle w:val="BodyText"/>
                            </w:pPr>
                            <w:r>
                              <w:t>Teams/Clubs</w:t>
                            </w:r>
                          </w:p>
                          <w:p w14:paraId="27BBB4E3" w14:textId="77777777" w:rsidR="005D667B" w:rsidRDefault="005D667B" w:rsidP="003D0FD4">
                            <w:pPr>
                              <w:pStyle w:val="BodyText"/>
                            </w:pPr>
                            <w:r>
                              <w:t>Writing Samples</w:t>
                            </w:r>
                          </w:p>
                          <w:p w14:paraId="6BA7A307" w14:textId="77777777" w:rsidR="005D667B" w:rsidRDefault="005D667B" w:rsidP="003D0FD4">
                            <w:pPr>
                              <w:pStyle w:val="BodyText"/>
                            </w:pPr>
                            <w:r>
                              <w:t>Student Council</w:t>
                            </w:r>
                          </w:p>
                          <w:p w14:paraId="1926440D" w14:textId="4040CBD1" w:rsidR="005D667B" w:rsidRDefault="005D667B" w:rsidP="003D0FD4">
                            <w:pPr>
                              <w:pStyle w:val="BodyText"/>
                            </w:pPr>
                            <w:r>
                              <w:t>Cadets</w:t>
                            </w:r>
                          </w:p>
                          <w:p w14:paraId="31B20D17" w14:textId="16AD0845" w:rsidR="005D667B" w:rsidRDefault="005D667B" w:rsidP="003D0FD4">
                            <w:pPr>
                              <w:pStyle w:val="BodyText"/>
                            </w:pPr>
                            <w:r>
                              <w:t>Yearbook</w:t>
                            </w:r>
                          </w:p>
                          <w:p w14:paraId="58D631B9" w14:textId="2C3E6BE3" w:rsidR="005D667B" w:rsidRDefault="005D667B" w:rsidP="003D0FD4">
                            <w:pPr>
                              <w:pStyle w:val="BodyText"/>
                            </w:pPr>
                            <w:r>
                              <w:t>Boating Safety Certificate</w:t>
                            </w:r>
                          </w:p>
                          <w:p w14:paraId="0301D787" w14:textId="7C7AEF43" w:rsidR="005D667B" w:rsidRDefault="005D667B" w:rsidP="003D0FD4">
                            <w:pPr>
                              <w:pStyle w:val="BodyText"/>
                            </w:pPr>
                            <w:r>
                              <w:t>Ready for Work Certificate</w:t>
                            </w:r>
                          </w:p>
                          <w:p w14:paraId="6C0D5600" w14:textId="77777777" w:rsidR="005D667B" w:rsidRPr="00B047B0" w:rsidRDefault="005D667B" w:rsidP="003D0FD4">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7B00" id="Text Box 117" o:spid="_x0000_s1068" type="#_x0000_t202" style="position:absolute;margin-left:28.8pt;margin-top:568.8pt;width:193.65pt;height:162.4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" mv:complextextbox="1" filled="f" stroked="f">
                <v:textbox style="mso-next-textbox:#Text Box 118" inset=",0,,0">
                  <w:txbxContent>
                    <w:p w14:paraId="67439193" w14:textId="1D8074AA" w:rsidR="005D667B" w:rsidRPr="00CA366C" w:rsidRDefault="005D667B" w:rsidP="003D0FD4">
                      <w:pPr>
                        <w:pStyle w:val="BodyText"/>
                        <w:numPr>
                          <w:ilvl w:val="0"/>
                          <w:numId w:val="2"/>
                        </w:numPr>
                      </w:pPr>
                      <w:r w:rsidRPr="00CA366C">
                        <w:t>Thank you notes</w:t>
                      </w:r>
                    </w:p>
                    <w:p w14:paraId="2634A266" w14:textId="77777777" w:rsidR="005D667B" w:rsidRPr="00CA366C" w:rsidRDefault="005D667B" w:rsidP="003D0FD4">
                      <w:pPr>
                        <w:pStyle w:val="BodyText"/>
                        <w:numPr>
                          <w:ilvl w:val="0"/>
                          <w:numId w:val="2"/>
                        </w:numPr>
                      </w:pPr>
                      <w:r w:rsidRPr="00CA366C">
                        <w:t>Certificates / Awards</w:t>
                      </w:r>
                    </w:p>
                    <w:p w14:paraId="4C46EF68" w14:textId="77777777" w:rsidR="005D667B" w:rsidRPr="00CA366C" w:rsidRDefault="005D667B" w:rsidP="003D0FD4">
                      <w:pPr>
                        <w:pStyle w:val="BodyText"/>
                        <w:numPr>
                          <w:ilvl w:val="0"/>
                          <w:numId w:val="2"/>
                        </w:numPr>
                      </w:pPr>
                      <w:r w:rsidRPr="00CA366C">
                        <w:t>Photos / Newspaper Clippings</w:t>
                      </w:r>
                    </w:p>
                    <w:p w14:paraId="585B4624" w14:textId="77777777" w:rsidR="005D667B" w:rsidRPr="00CA366C" w:rsidRDefault="005D667B" w:rsidP="003D0FD4">
                      <w:pPr>
                        <w:pStyle w:val="BodyText"/>
                        <w:numPr>
                          <w:ilvl w:val="0"/>
                          <w:numId w:val="2"/>
                        </w:numPr>
                      </w:pPr>
                      <w:r w:rsidRPr="00CA366C">
                        <w:t>Academic Achievement Awards</w:t>
                      </w:r>
                    </w:p>
                    <w:p w14:paraId="409EB95B" w14:textId="7203B0B3" w:rsidR="005D667B" w:rsidRPr="00CA366C" w:rsidRDefault="005D667B" w:rsidP="003D0FD4">
                      <w:pPr>
                        <w:pStyle w:val="BodyText"/>
                        <w:numPr>
                          <w:ilvl w:val="0"/>
                          <w:numId w:val="2"/>
                        </w:numPr>
                      </w:pPr>
                      <w:r w:rsidRPr="00CA366C">
                        <w:t>Agenda/Calendar of Personal Time Management</w:t>
                      </w:r>
                    </w:p>
                    <w:p w14:paraId="2439AF94" w14:textId="2B64DCD5" w:rsidR="005D667B" w:rsidRPr="00CA366C" w:rsidRDefault="005D667B" w:rsidP="003D0FD4">
                      <w:pPr>
                        <w:pStyle w:val="BodyText"/>
                        <w:numPr>
                          <w:ilvl w:val="0"/>
                          <w:numId w:val="2"/>
                        </w:numPr>
                      </w:pPr>
                      <w:r w:rsidRPr="00CA366C">
                        <w:t>Career Exploration</w:t>
                      </w:r>
                    </w:p>
                    <w:p w14:paraId="28F0ADDF" w14:textId="5B0A4749" w:rsidR="005D667B" w:rsidRDefault="005D667B" w:rsidP="003D0FD4">
                      <w:pPr>
                        <w:pStyle w:val="BodyText"/>
                        <w:numPr>
                          <w:ilvl w:val="0"/>
                          <w:numId w:val="2"/>
                        </w:numPr>
                      </w:pPr>
                      <w:r>
                        <w:t>School Work Sample</w:t>
                      </w:r>
                    </w:p>
                    <w:p w14:paraId="110E5A46" w14:textId="073BE6E7" w:rsidR="005D667B" w:rsidRDefault="005D667B" w:rsidP="003D0FD4">
                      <w:pPr>
                        <w:pStyle w:val="BodyText"/>
                        <w:numPr>
                          <w:ilvl w:val="0"/>
                          <w:numId w:val="2"/>
                        </w:numPr>
                      </w:pPr>
                      <w:r>
                        <w:t>Student PD</w:t>
                      </w:r>
                    </w:p>
                    <w:p w14:paraId="6EA9E826" w14:textId="04D9D854" w:rsidR="005D667B" w:rsidRDefault="005D667B" w:rsidP="0028166C">
                      <w:pPr>
                        <w:pStyle w:val="BodyText"/>
                        <w:numPr>
                          <w:ilvl w:val="1"/>
                          <w:numId w:val="2"/>
                        </w:numPr>
                      </w:pPr>
                      <w:r>
                        <w:t>Try-A-Trade</w:t>
                      </w:r>
                    </w:p>
                    <w:p w14:paraId="2015F161" w14:textId="00EBB13E" w:rsidR="005D667B" w:rsidRDefault="005D667B" w:rsidP="0028166C">
                      <w:pPr>
                        <w:pStyle w:val="BodyText"/>
                        <w:numPr>
                          <w:ilvl w:val="1"/>
                          <w:numId w:val="2"/>
                        </w:numPr>
                      </w:pPr>
                      <w:r>
                        <w:t>Career Fair</w:t>
                      </w:r>
                    </w:p>
                    <w:p w14:paraId="344CC9EF" w14:textId="6CFB3BB6" w:rsidR="005D667B" w:rsidRDefault="005D667B" w:rsidP="0028166C">
                      <w:pPr>
                        <w:pStyle w:val="BodyText"/>
                        <w:numPr>
                          <w:ilvl w:val="1"/>
                          <w:numId w:val="2"/>
                        </w:numPr>
                      </w:pPr>
                      <w:r>
                        <w:t>Student Conference</w:t>
                      </w:r>
                    </w:p>
                    <w:p w14:paraId="129EAA22" w14:textId="7FC58D99" w:rsidR="005D667B" w:rsidRDefault="005D667B" w:rsidP="003D0FD4">
                      <w:pPr>
                        <w:pStyle w:val="BodyText"/>
                        <w:numPr>
                          <w:ilvl w:val="0"/>
                          <w:numId w:val="2"/>
                        </w:numPr>
                      </w:pPr>
                      <w:r>
                        <w:t>Take Our Kids to Work Day report</w:t>
                      </w:r>
                    </w:p>
                    <w:p w14:paraId="14EA59FF" w14:textId="7D8B4CBF" w:rsidR="005D667B" w:rsidRDefault="005D667B" w:rsidP="003D0FD4">
                      <w:pPr>
                        <w:pStyle w:val="BodyText"/>
                        <w:numPr>
                          <w:ilvl w:val="0"/>
                          <w:numId w:val="2"/>
                        </w:numPr>
                      </w:pPr>
                      <w:r>
                        <w:t>Safety Courses</w:t>
                      </w:r>
                    </w:p>
                    <w:p w14:paraId="76519D1D" w14:textId="4A9AE2D4" w:rsidR="005D667B" w:rsidRDefault="005D667B" w:rsidP="003D0FD4">
                      <w:pPr>
                        <w:pStyle w:val="BodyText"/>
                        <w:numPr>
                          <w:ilvl w:val="0"/>
                          <w:numId w:val="2"/>
                        </w:numPr>
                      </w:pPr>
                      <w:r>
                        <w:t>Job Application</w:t>
                      </w:r>
                    </w:p>
                    <w:p w14:paraId="5C72406D" w14:textId="7B987564" w:rsidR="005D667B" w:rsidRDefault="005D667B" w:rsidP="00532D1A">
                      <w:pPr>
                        <w:pStyle w:val="BodyText"/>
                        <w:numPr>
                          <w:ilvl w:val="0"/>
                          <w:numId w:val="2"/>
                        </w:numPr>
                      </w:pPr>
                      <w:r>
                        <w:t>Team Involvement</w:t>
                      </w:r>
                    </w:p>
                    <w:p w14:paraId="026519B9" w14:textId="7FC5D348" w:rsidR="005D667B" w:rsidRDefault="005D667B" w:rsidP="00532D1A">
                      <w:pPr>
                        <w:pStyle w:val="BodyText"/>
                        <w:numPr>
                          <w:ilvl w:val="0"/>
                          <w:numId w:val="2"/>
                        </w:numPr>
                      </w:pPr>
                      <w:r>
                        <w:t>Club or Group Participation</w:t>
                      </w:r>
                    </w:p>
                    <w:p w14:paraId="22DC7D76" w14:textId="47110561" w:rsidR="005D667B" w:rsidRDefault="005D667B" w:rsidP="00532D1A">
                      <w:pPr>
                        <w:pStyle w:val="BodyText"/>
                        <w:numPr>
                          <w:ilvl w:val="0"/>
                          <w:numId w:val="2"/>
                        </w:numPr>
                      </w:pPr>
                      <w:r>
                        <w:t>Work Experience</w:t>
                      </w:r>
                    </w:p>
                    <w:p w14:paraId="634772EE" w14:textId="1B38E6A8" w:rsidR="005D667B" w:rsidRDefault="005D667B" w:rsidP="00532D1A">
                      <w:pPr>
                        <w:pStyle w:val="BodyText"/>
                        <w:numPr>
                          <w:ilvl w:val="0"/>
                          <w:numId w:val="2"/>
                        </w:numPr>
                      </w:pPr>
                      <w:r>
                        <w:t>Reference Letter</w:t>
                      </w:r>
                    </w:p>
                    <w:p w14:paraId="730829CF" w14:textId="16ADD416" w:rsidR="005D667B" w:rsidRDefault="005D667B" w:rsidP="00532D1A">
                      <w:pPr>
                        <w:pStyle w:val="BodyText"/>
                        <w:numPr>
                          <w:ilvl w:val="0"/>
                          <w:numId w:val="2"/>
                        </w:numPr>
                      </w:pPr>
                      <w:r>
                        <w:t>Report Card</w:t>
                      </w:r>
                    </w:p>
                    <w:p w14:paraId="70F589A1" w14:textId="205D5D8B" w:rsidR="005D667B" w:rsidRDefault="005D667B" w:rsidP="00532D1A">
                      <w:pPr>
                        <w:pStyle w:val="BodyText"/>
                        <w:numPr>
                          <w:ilvl w:val="0"/>
                          <w:numId w:val="2"/>
                        </w:numPr>
                      </w:pPr>
                      <w:r>
                        <w:t>Attendance Record</w:t>
                      </w:r>
                    </w:p>
                    <w:p w14:paraId="25AE075E" w14:textId="2CB1577D" w:rsidR="005D667B" w:rsidRDefault="005D667B" w:rsidP="00532D1A">
                      <w:pPr>
                        <w:pStyle w:val="BodyText"/>
                        <w:numPr>
                          <w:ilvl w:val="0"/>
                          <w:numId w:val="2"/>
                        </w:numPr>
                      </w:pPr>
                      <w:r>
                        <w:t>Hobbies / Interests</w:t>
                      </w:r>
                    </w:p>
                    <w:p w14:paraId="38DA6068" w14:textId="2A762ADB" w:rsidR="005D667B" w:rsidRDefault="005D667B" w:rsidP="00532D1A">
                      <w:pPr>
                        <w:pStyle w:val="BodyText"/>
                        <w:numPr>
                          <w:ilvl w:val="0"/>
                          <w:numId w:val="2"/>
                        </w:numPr>
                      </w:pPr>
                      <w:r>
                        <w:t>Volunteer Experience</w:t>
                      </w:r>
                    </w:p>
                    <w:p w14:paraId="54117A3C" w14:textId="77777777" w:rsidR="005D667B" w:rsidRDefault="005D667B" w:rsidP="003D0FD4">
                      <w:pPr>
                        <w:pStyle w:val="BodyText"/>
                      </w:pPr>
                    </w:p>
                    <w:p w14:paraId="0C7E47A1" w14:textId="4D3D805A" w:rsidR="005D667B" w:rsidRPr="007B3D08" w:rsidRDefault="005D667B" w:rsidP="003D0FD4">
                      <w:pPr>
                        <w:pStyle w:val="BodyText"/>
                        <w:rPr>
                          <w:color w:val="0000FF"/>
                          <w:sz w:val="28"/>
                        </w:rPr>
                      </w:pPr>
                      <w:r w:rsidRPr="007B3D08">
                        <w:rPr>
                          <w:color w:val="0000FF"/>
                          <w:sz w:val="28"/>
                        </w:rPr>
                        <w:t>Ideas:</w:t>
                      </w:r>
                    </w:p>
                    <w:p w14:paraId="638E954C" w14:textId="77777777" w:rsidR="005D667B" w:rsidRDefault="005D667B" w:rsidP="003D0FD4">
                      <w:pPr>
                        <w:pStyle w:val="BodyText"/>
                      </w:pPr>
                      <w:r>
                        <w:t>Extra-curricular</w:t>
                      </w:r>
                    </w:p>
                    <w:p w14:paraId="4B71DFC0" w14:textId="6AA1A788" w:rsidR="005D667B" w:rsidRDefault="005D667B" w:rsidP="003D0FD4">
                      <w:pPr>
                        <w:pStyle w:val="BodyText"/>
                      </w:pPr>
                      <w:r>
                        <w:t>Science Fair</w:t>
                      </w:r>
                    </w:p>
                    <w:p w14:paraId="70026C15" w14:textId="2F2B7847" w:rsidR="005D667B" w:rsidRDefault="005D667B" w:rsidP="003D0FD4">
                      <w:pPr>
                        <w:pStyle w:val="BodyText"/>
                      </w:pPr>
                      <w:r>
                        <w:t>Drama / Choir</w:t>
                      </w:r>
                    </w:p>
                    <w:p w14:paraId="27F95BEA" w14:textId="77777777" w:rsidR="005D667B" w:rsidRDefault="005D667B" w:rsidP="003D0FD4">
                      <w:pPr>
                        <w:pStyle w:val="BodyText"/>
                      </w:pPr>
                      <w:r>
                        <w:t>Hunter Safety</w:t>
                      </w:r>
                    </w:p>
                    <w:p w14:paraId="2447E445" w14:textId="77777777" w:rsidR="005D667B" w:rsidRDefault="005D667B" w:rsidP="003D0FD4">
                      <w:pPr>
                        <w:pStyle w:val="BodyText"/>
                      </w:pPr>
                      <w:r>
                        <w:t>Life Guarding</w:t>
                      </w:r>
                    </w:p>
                    <w:p w14:paraId="750CF0BF" w14:textId="77777777" w:rsidR="005D667B" w:rsidRDefault="005D667B" w:rsidP="003D0FD4">
                      <w:pPr>
                        <w:pStyle w:val="BodyText"/>
                      </w:pPr>
                      <w:r>
                        <w:t>Babysitting</w:t>
                      </w:r>
                    </w:p>
                    <w:p w14:paraId="0C7CCCBF" w14:textId="77777777" w:rsidR="005D667B" w:rsidRDefault="005D667B" w:rsidP="003D0FD4">
                      <w:pPr>
                        <w:pStyle w:val="BodyText"/>
                      </w:pPr>
                      <w:r>
                        <w:t>First Aid / CPR</w:t>
                      </w:r>
                    </w:p>
                    <w:p w14:paraId="3F4E2D75" w14:textId="1396FD38" w:rsidR="005D667B" w:rsidRDefault="005D667B" w:rsidP="003D0FD4">
                      <w:pPr>
                        <w:pStyle w:val="BodyText"/>
                      </w:pPr>
                      <w:r>
                        <w:t>Music / Band</w:t>
                      </w:r>
                    </w:p>
                    <w:p w14:paraId="3532C3BC" w14:textId="77777777" w:rsidR="005D667B" w:rsidRDefault="005D667B" w:rsidP="003D0FD4">
                      <w:pPr>
                        <w:pStyle w:val="BodyText"/>
                      </w:pPr>
                      <w:r>
                        <w:t>Debate</w:t>
                      </w:r>
                    </w:p>
                    <w:p w14:paraId="309E6A9B" w14:textId="486C782D" w:rsidR="005D667B" w:rsidRDefault="005D667B" w:rsidP="003D0FD4">
                      <w:pPr>
                        <w:pStyle w:val="BodyText"/>
                      </w:pPr>
                      <w:r>
                        <w:t>Travel</w:t>
                      </w:r>
                    </w:p>
                    <w:p w14:paraId="778BE227" w14:textId="328C5354" w:rsidR="005D667B" w:rsidRDefault="005D667B" w:rsidP="003D0FD4">
                      <w:pPr>
                        <w:pStyle w:val="BodyText"/>
                      </w:pPr>
                      <w:r>
                        <w:t>Dance</w:t>
                      </w:r>
                    </w:p>
                    <w:p w14:paraId="4C6FF0B9" w14:textId="4C659E9F" w:rsidR="005D667B" w:rsidRDefault="005D667B" w:rsidP="003D0FD4">
                      <w:pPr>
                        <w:pStyle w:val="BodyText"/>
                      </w:pPr>
                      <w:r>
                        <w:t xml:space="preserve">Leadership </w:t>
                      </w:r>
                    </w:p>
                    <w:p w14:paraId="7D72BB1A" w14:textId="4EE9B1B8" w:rsidR="005D667B" w:rsidRDefault="005D667B" w:rsidP="003D0FD4">
                      <w:pPr>
                        <w:pStyle w:val="BodyText"/>
                      </w:pPr>
                      <w:r>
                        <w:t>Community Involvement</w:t>
                      </w:r>
                    </w:p>
                    <w:p w14:paraId="3580C2BE" w14:textId="77777777" w:rsidR="005D667B" w:rsidRDefault="005D667B" w:rsidP="003D0FD4">
                      <w:pPr>
                        <w:pStyle w:val="BodyText"/>
                      </w:pPr>
                      <w:r>
                        <w:t>Teams/Clubs</w:t>
                      </w:r>
                    </w:p>
                    <w:p w14:paraId="27BBB4E3" w14:textId="77777777" w:rsidR="005D667B" w:rsidRDefault="005D667B" w:rsidP="003D0FD4">
                      <w:pPr>
                        <w:pStyle w:val="BodyText"/>
                      </w:pPr>
                      <w:r>
                        <w:t>Writing Samples</w:t>
                      </w:r>
                    </w:p>
                    <w:p w14:paraId="6BA7A307" w14:textId="77777777" w:rsidR="005D667B" w:rsidRDefault="005D667B" w:rsidP="003D0FD4">
                      <w:pPr>
                        <w:pStyle w:val="BodyText"/>
                      </w:pPr>
                      <w:r>
                        <w:t>Student Council</w:t>
                      </w:r>
                    </w:p>
                    <w:p w14:paraId="1926440D" w14:textId="4040CBD1" w:rsidR="005D667B" w:rsidRDefault="005D667B" w:rsidP="003D0FD4">
                      <w:pPr>
                        <w:pStyle w:val="BodyText"/>
                      </w:pPr>
                      <w:r>
                        <w:t>Cadets</w:t>
                      </w:r>
                    </w:p>
                    <w:p w14:paraId="31B20D17" w14:textId="16AD0845" w:rsidR="005D667B" w:rsidRDefault="005D667B" w:rsidP="003D0FD4">
                      <w:pPr>
                        <w:pStyle w:val="BodyText"/>
                      </w:pPr>
                      <w:r>
                        <w:t>Yearbook</w:t>
                      </w:r>
                    </w:p>
                    <w:p w14:paraId="58D631B9" w14:textId="2C3E6BE3" w:rsidR="005D667B" w:rsidRDefault="005D667B" w:rsidP="003D0FD4">
                      <w:pPr>
                        <w:pStyle w:val="BodyText"/>
                      </w:pPr>
                      <w:r>
                        <w:t>Boating Safety Certificate</w:t>
                      </w:r>
                    </w:p>
                    <w:p w14:paraId="0301D787" w14:textId="7C7AEF43" w:rsidR="005D667B" w:rsidRDefault="005D667B" w:rsidP="003D0FD4">
                      <w:pPr>
                        <w:pStyle w:val="BodyText"/>
                      </w:pPr>
                      <w:r>
                        <w:t>Ready for Work Certificate</w:t>
                      </w:r>
                    </w:p>
                    <w:p w14:paraId="6C0D5600" w14:textId="77777777" w:rsidR="005D667B" w:rsidRPr="00B047B0" w:rsidRDefault="005D667B" w:rsidP="003D0FD4">
                      <w:pPr>
                        <w:pStyle w:val="BodyText"/>
                      </w:pPr>
                    </w:p>
                  </w:txbxContent>
                </v:textbox>
                <w10:wrap type="through" anchorx="page" anchory="page"/>
              </v:shape>
            </w:pict>
          </mc:Fallback>
        </mc:AlternateContent>
      </w:r>
      <w:r w:rsidR="00474205">
        <w:rPr>
          <w:noProof/>
        </w:rPr>
        <mc:AlternateContent>
          <mc:Choice Requires="wps">
            <w:drawing>
              <wp:anchor distT="0" distB="0" distL="114300" distR="114300" simplePos="0" relativeHeight="251690080" behindDoc="0" locked="0" layoutInCell="1" allowOverlap="1" wp14:anchorId="2223C71D" wp14:editId="5B652A82">
                <wp:simplePos x="0" y="0"/>
                <wp:positionH relativeFrom="page">
                  <wp:posOffset>411480</wp:posOffset>
                </wp:positionH>
                <wp:positionV relativeFrom="page">
                  <wp:posOffset>3964940</wp:posOffset>
                </wp:positionV>
                <wp:extent cx="2416810" cy="3187700"/>
                <wp:effectExtent l="0" t="0" r="0" b="12700"/>
                <wp:wrapThrough wrapText="bothSides">
                  <wp:wrapPolygon edited="0">
                    <wp:start x="227" y="0"/>
                    <wp:lineTo x="227" y="21514"/>
                    <wp:lineTo x="21112" y="21514"/>
                    <wp:lineTo x="21112" y="0"/>
                    <wp:lineTo x="227" y="0"/>
                  </wp:wrapPolygon>
                </wp:wrapThrough>
                <wp:docPr id="43" name="Text Box 43"/>
                <wp:cNvGraphicFramePr/>
                <a:graphic xmlns:a="http://schemas.openxmlformats.org/drawingml/2006/main">
                  <a:graphicData uri="http://schemas.microsoft.com/office/word/2010/wordprocessingShape">
                    <wps:wsp>
                      <wps:cNvSpPr txBox="1"/>
                      <wps:spPr>
                        <a:xfrm>
                          <a:off x="0" y="0"/>
                          <a:ext cx="2416810" cy="3187700"/>
                        </a:xfrm>
                        <a:prstGeom prst="rect">
                          <a:avLst/>
                        </a:prstGeom>
                        <a:noFill/>
                        <a:ln>
                          <a:noFill/>
                        </a:ln>
                        <a:effectLst/>
                        <a:extLst>
                          <a:ext uri="{C572A759-6A51-4108-AA02-DFA0A04FC94B}">
                            <ma14:wrappingTextBoxFlag xmlns:ma14="http://schemas.microsoft.com/office/mac/drawingml/2011/main" val="1"/>
                          </a:ext>
                        </a:extLst>
                      </wps:spPr>
                      <wps:txbx>
                        <w:txbxContent>
                          <w:p w14:paraId="121D4032" w14:textId="3A67770C" w:rsidR="005D667B" w:rsidRPr="007B3D08" w:rsidRDefault="005D667B" w:rsidP="00057615">
                            <w:pPr>
                              <w:rPr>
                                <w:color w:val="0000FF"/>
                                <w:sz w:val="28"/>
                              </w:rPr>
                            </w:pPr>
                            <w:r w:rsidRPr="007B3D08">
                              <w:rPr>
                                <w:color w:val="0000FF"/>
                                <w:sz w:val="28"/>
                              </w:rPr>
                              <w:t xml:space="preserve">In grade nine, you must include a </w:t>
                            </w:r>
                            <w:r w:rsidR="007B3D08">
                              <w:rPr>
                                <w:color w:val="0000FF"/>
                                <w:sz w:val="28"/>
                              </w:rPr>
                              <w:t>…</w:t>
                            </w:r>
                          </w:p>
                          <w:p w14:paraId="1E3BCD9C" w14:textId="77777777" w:rsidR="005D667B" w:rsidRDefault="005D667B" w:rsidP="003232EE">
                            <w:pPr>
                              <w:pStyle w:val="BodyText"/>
                              <w:numPr>
                                <w:ilvl w:val="0"/>
                                <w:numId w:val="2"/>
                              </w:numPr>
                            </w:pPr>
                            <w:r>
                              <w:t>Cover Page</w:t>
                            </w:r>
                          </w:p>
                          <w:p w14:paraId="774B892C" w14:textId="77777777" w:rsidR="005D667B" w:rsidRDefault="005D667B" w:rsidP="003232EE">
                            <w:pPr>
                              <w:pStyle w:val="BodyText"/>
                              <w:numPr>
                                <w:ilvl w:val="0"/>
                                <w:numId w:val="2"/>
                              </w:numPr>
                            </w:pPr>
                            <w:r>
                              <w:t>Resume</w:t>
                            </w:r>
                          </w:p>
                          <w:p w14:paraId="27DA6355" w14:textId="77777777" w:rsidR="005D667B" w:rsidRDefault="005D667B" w:rsidP="003232EE">
                            <w:pPr>
                              <w:pStyle w:val="BodyText"/>
                              <w:numPr>
                                <w:ilvl w:val="0"/>
                                <w:numId w:val="2"/>
                              </w:numPr>
                            </w:pPr>
                            <w:r>
                              <w:t>Personal Letter of Introduction Including Future Goals</w:t>
                            </w:r>
                          </w:p>
                          <w:p w14:paraId="41E9F46F" w14:textId="296241D9" w:rsidR="00474205" w:rsidRDefault="005D667B" w:rsidP="00474205">
                            <w:pPr>
                              <w:pStyle w:val="BodyText"/>
                              <w:numPr>
                                <w:ilvl w:val="0"/>
                                <w:numId w:val="2"/>
                              </w:numPr>
                            </w:pPr>
                            <w:r>
                              <w:t>Interest Inventory / Personality Profile</w:t>
                            </w:r>
                          </w:p>
                          <w:p w14:paraId="3BE19ACA" w14:textId="5893C3DF" w:rsidR="005D667B" w:rsidRDefault="005D667B" w:rsidP="00D80415">
                            <w:pPr>
                              <w:rPr>
                                <w:color w:val="558EEA"/>
                                <w:sz w:val="28"/>
                              </w:rPr>
                            </w:pPr>
                            <w:r w:rsidRPr="007B3D08">
                              <w:rPr>
                                <w:color w:val="0000FF"/>
                                <w:sz w:val="28"/>
                              </w:rPr>
                              <w:t xml:space="preserve">You must also include a minimum of three additional artifacts accompanied by </w:t>
                            </w:r>
                            <w:r w:rsidR="00474205">
                              <w:rPr>
                                <w:color w:val="0000FF"/>
                                <w:sz w:val="28"/>
                              </w:rPr>
                              <w:t>a reflection.</w:t>
                            </w:r>
                          </w:p>
                          <w:p w14:paraId="30B3FFBF" w14:textId="77777777" w:rsidR="005D667B" w:rsidRPr="00CA366C" w:rsidRDefault="005D667B" w:rsidP="00CA366C">
                            <w:pPr>
                              <w:rPr>
                                <w:color w:val="558EEA"/>
                                <w:sz w:val="28"/>
                              </w:rPr>
                            </w:pPr>
                          </w:p>
                          <w:p w14:paraId="0E0CBC29" w14:textId="77777777" w:rsidR="005D667B" w:rsidRPr="00D80415" w:rsidRDefault="005D667B" w:rsidP="00D80415">
                            <w:pPr>
                              <w:rPr>
                                <w:color w:val="558EEA"/>
                                <w:sz w:val="28"/>
                              </w:rPr>
                            </w:pPr>
                          </w:p>
                          <w:p w14:paraId="576EB34E" w14:textId="77777777" w:rsidR="005D667B" w:rsidRPr="00D80415" w:rsidRDefault="005D667B" w:rsidP="00D80415">
                            <w:pPr>
                              <w:rPr>
                                <w:color w:val="558EEA"/>
                                <w:sz w:val="28"/>
                              </w:rPr>
                            </w:pPr>
                          </w:p>
                          <w:p w14:paraId="3F12E846" w14:textId="77777777" w:rsidR="005D667B" w:rsidRPr="00057615" w:rsidRDefault="005D667B" w:rsidP="00057615">
                            <w:pPr>
                              <w:rPr>
                                <w:noProof/>
                                <w:color w:val="558EEA"/>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9" type="#_x0000_t202" style="position:absolute;margin-left:32.4pt;margin-top:312.2pt;width:190.3pt;height:251pt;z-index:2516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" mv:complextextbox="1" filled="f" stroked="f">
                <v:textbox>
                  <w:txbxContent>
                    <w:p w14:paraId="121D4032" w14:textId="3A67770C" w:rsidR="005D667B" w:rsidRPr="007B3D08" w:rsidRDefault="005D667B" w:rsidP="00057615">
                      <w:pPr>
                        <w:rPr>
                          <w:color w:val="0000FF"/>
                          <w:sz w:val="28"/>
                        </w:rPr>
                      </w:pPr>
                      <w:r w:rsidRPr="007B3D08">
                        <w:rPr>
                          <w:color w:val="0000FF"/>
                          <w:sz w:val="28"/>
                        </w:rPr>
                        <w:t xml:space="preserve">In grade nine, you must include a </w:t>
                      </w:r>
                      <w:r w:rsidR="007B3D08">
                        <w:rPr>
                          <w:color w:val="0000FF"/>
                          <w:sz w:val="28"/>
                        </w:rPr>
                        <w:t>…</w:t>
                      </w:r>
                    </w:p>
                    <w:p w14:paraId="1E3BCD9C" w14:textId="77777777" w:rsidR="005D667B" w:rsidRDefault="005D667B" w:rsidP="003232EE">
                      <w:pPr>
                        <w:pStyle w:val="BodyText"/>
                        <w:numPr>
                          <w:ilvl w:val="0"/>
                          <w:numId w:val="2"/>
                        </w:numPr>
                      </w:pPr>
                      <w:r>
                        <w:t>Cover Page</w:t>
                      </w:r>
                    </w:p>
                    <w:p w14:paraId="774B892C" w14:textId="77777777" w:rsidR="005D667B" w:rsidRDefault="005D667B" w:rsidP="003232EE">
                      <w:pPr>
                        <w:pStyle w:val="BodyText"/>
                        <w:numPr>
                          <w:ilvl w:val="0"/>
                          <w:numId w:val="2"/>
                        </w:numPr>
                      </w:pPr>
                      <w:r>
                        <w:t>Resume</w:t>
                      </w:r>
                    </w:p>
                    <w:p w14:paraId="27DA6355" w14:textId="77777777" w:rsidR="005D667B" w:rsidRDefault="005D667B" w:rsidP="003232EE">
                      <w:pPr>
                        <w:pStyle w:val="BodyText"/>
                        <w:numPr>
                          <w:ilvl w:val="0"/>
                          <w:numId w:val="2"/>
                        </w:numPr>
                      </w:pPr>
                      <w:r>
                        <w:t>Personal Letter of Introduction Including Future Goals</w:t>
                      </w:r>
                    </w:p>
                    <w:p w14:paraId="41E9F46F" w14:textId="296241D9" w:rsidR="00474205" w:rsidRDefault="005D667B" w:rsidP="00474205">
                      <w:pPr>
                        <w:pStyle w:val="BodyText"/>
                        <w:numPr>
                          <w:ilvl w:val="0"/>
                          <w:numId w:val="2"/>
                        </w:numPr>
                      </w:pPr>
                      <w:r>
                        <w:t>Interest Inventory / Personality Profile</w:t>
                      </w:r>
                    </w:p>
                    <w:p w14:paraId="3BE19ACA" w14:textId="5893C3DF" w:rsidR="005D667B" w:rsidRDefault="005D667B" w:rsidP="00D80415">
                      <w:pPr>
                        <w:rPr>
                          <w:color w:val="558EEA"/>
                          <w:sz w:val="28"/>
                        </w:rPr>
                      </w:pPr>
                      <w:r w:rsidRPr="007B3D08">
                        <w:rPr>
                          <w:color w:val="0000FF"/>
                          <w:sz w:val="28"/>
                        </w:rPr>
                        <w:t xml:space="preserve">You must also include a minimum of three additional artifacts accompanied by </w:t>
                      </w:r>
                      <w:r w:rsidR="00474205">
                        <w:rPr>
                          <w:color w:val="0000FF"/>
                          <w:sz w:val="28"/>
                        </w:rPr>
                        <w:t>a reflection.</w:t>
                      </w:r>
                    </w:p>
                    <w:p w14:paraId="30B3FFBF" w14:textId="77777777" w:rsidR="005D667B" w:rsidRPr="00CA366C" w:rsidRDefault="005D667B" w:rsidP="00CA366C">
                      <w:pPr>
                        <w:rPr>
                          <w:color w:val="558EEA"/>
                          <w:sz w:val="28"/>
                        </w:rPr>
                      </w:pPr>
                    </w:p>
                    <w:p w14:paraId="0E0CBC29" w14:textId="77777777" w:rsidR="005D667B" w:rsidRPr="00D80415" w:rsidRDefault="005D667B" w:rsidP="00D80415">
                      <w:pPr>
                        <w:rPr>
                          <w:color w:val="558EEA"/>
                          <w:sz w:val="28"/>
                        </w:rPr>
                      </w:pPr>
                    </w:p>
                    <w:p w14:paraId="576EB34E" w14:textId="77777777" w:rsidR="005D667B" w:rsidRPr="00D80415" w:rsidRDefault="005D667B" w:rsidP="00D80415">
                      <w:pPr>
                        <w:rPr>
                          <w:color w:val="558EEA"/>
                          <w:sz w:val="28"/>
                        </w:rPr>
                      </w:pPr>
                    </w:p>
                    <w:p w14:paraId="3F12E846" w14:textId="77777777" w:rsidR="005D667B" w:rsidRPr="00057615" w:rsidRDefault="005D667B" w:rsidP="00057615">
                      <w:pPr>
                        <w:rPr>
                          <w:noProof/>
                          <w:color w:val="558EEA"/>
                          <w:sz w:val="28"/>
                        </w:rPr>
                      </w:pPr>
                    </w:p>
                  </w:txbxContent>
                </v:textbox>
                <w10:wrap type="through" anchorx="page" anchory="page"/>
              </v:shape>
            </w:pict>
          </mc:Fallback>
        </mc:AlternateContent>
      </w:r>
      <w:r w:rsidR="003232EE">
        <w:rPr>
          <w:noProof/>
        </w:rPr>
        <mc:AlternateContent>
          <mc:Choice Requires="wps">
            <w:drawing>
              <wp:anchor distT="0" distB="0" distL="114300" distR="114300" simplePos="0" relativeHeight="251658295" behindDoc="0" locked="0" layoutInCell="1" allowOverlap="1" wp14:anchorId="23E85CA7" wp14:editId="4427D273">
                <wp:simplePos x="0" y="0"/>
                <wp:positionH relativeFrom="page">
                  <wp:posOffset>2828290</wp:posOffset>
                </wp:positionH>
                <wp:positionV relativeFrom="page">
                  <wp:posOffset>3964940</wp:posOffset>
                </wp:positionV>
                <wp:extent cx="2121535" cy="5715000"/>
                <wp:effectExtent l="0" t="0" r="0" b="0"/>
                <wp:wrapThrough wrapText="bothSides">
                  <wp:wrapPolygon edited="0">
                    <wp:start x="259" y="0"/>
                    <wp:lineTo x="259" y="21504"/>
                    <wp:lineTo x="20947" y="21504"/>
                    <wp:lineTo x="20947" y="0"/>
                    <wp:lineTo x="259" y="0"/>
                  </wp:wrapPolygon>
                </wp:wrapThrough>
                <wp:docPr id="5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7150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8"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0" type="#_x0000_t202" style="position:absolute;margin-left:222.7pt;margin-top:312.2pt;width:167.05pt;height:450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" mv:complextextbox="1" filled="f" stroked="f">
                <v:textbox style="mso-next-textbox:#Text Box 697" inset=",0,,0">
                  <w:txbxContent/>
                </v:textbox>
                <w10:wrap type="through" anchorx="page" anchory="page"/>
              </v:shape>
            </w:pict>
          </mc:Fallback>
        </mc:AlternateContent>
      </w:r>
      <w:r w:rsidR="003232EE">
        <w:rPr>
          <w:noProof/>
        </w:rPr>
        <mc:AlternateContent>
          <mc:Choice Requires="wps">
            <w:drawing>
              <wp:anchor distT="0" distB="0" distL="114300" distR="114300" simplePos="0" relativeHeight="251658296" behindDoc="0" locked="0" layoutInCell="1" allowOverlap="1" wp14:anchorId="18716DD4" wp14:editId="13E38B15">
                <wp:simplePos x="0" y="0"/>
                <wp:positionH relativeFrom="page">
                  <wp:posOffset>5288280</wp:posOffset>
                </wp:positionH>
                <wp:positionV relativeFrom="page">
                  <wp:posOffset>3964940</wp:posOffset>
                </wp:positionV>
                <wp:extent cx="2121535" cy="5715000"/>
                <wp:effectExtent l="0" t="0" r="0" b="0"/>
                <wp:wrapThrough wrapText="bothSides">
                  <wp:wrapPolygon edited="0">
                    <wp:start x="259" y="0"/>
                    <wp:lineTo x="259" y="21504"/>
                    <wp:lineTo x="20947" y="21504"/>
                    <wp:lineTo x="20947" y="0"/>
                    <wp:lineTo x="259" y="0"/>
                  </wp:wrapPolygon>
                </wp:wrapThrough>
                <wp:docPr id="5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57150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8" seq="2"/>
                      <wps:bodyPr rot="0" vert="horz" wrap="square" lIns="91440" tIns="0" rIns="91440" bIns="0" anchor="t" anchorCtr="0" upright="1">
                        <a:noAutofit/>
                      </wps:bodyPr>
                    </wps:wsp>
                  </a:graphicData>
                </a:graphic>
              </wp:anchor>
            </w:drawing>
          </mc:Choice>
          <mc:Fallback>
            <w:pict>
              <v:shape id="Text Box 697" o:spid="_x0000_s1071" type="#_x0000_t202" style="position:absolute;margin-left:416.4pt;margin-top:312.2pt;width:167.05pt;height:450pt;z-index:251658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" mv:complextextbox="1" filled="f" stroked="f">
                <v:textbox style="mso-next-textbox:#Text Box 169" inset=",0,,0">
                  <w:txbxContent/>
                </v:textbox>
                <w10:wrap type="through" anchorx="page" anchory="page"/>
              </v:shape>
            </w:pict>
          </mc:Fallback>
        </mc:AlternateContent>
      </w:r>
      <w:r w:rsidR="004C6225">
        <w:rPr>
          <w:noProof/>
        </w:rPr>
        <w:drawing>
          <wp:anchor distT="0" distB="0" distL="118745" distR="118745" simplePos="0" relativeHeight="251658313" behindDoc="0" locked="0" layoutInCell="1" allowOverlap="1" wp14:anchorId="59731458" wp14:editId="2E6B3B04">
            <wp:simplePos x="0" y="0"/>
            <wp:positionH relativeFrom="page">
              <wp:posOffset>814070</wp:posOffset>
            </wp:positionH>
            <wp:positionV relativeFrom="page">
              <wp:posOffset>930275</wp:posOffset>
            </wp:positionV>
            <wp:extent cx="1757680" cy="2631440"/>
            <wp:effectExtent l="279400" t="279400" r="299720" b="213360"/>
            <wp:wrapTight wrapText="bothSides">
              <wp:wrapPolygon edited="0">
                <wp:start x="20395" y="-1616"/>
                <wp:lineTo x="-1063" y="-2922"/>
                <wp:lineTo x="-2211" y="10425"/>
                <wp:lineTo x="-2166" y="17149"/>
                <wp:lineTo x="-1202" y="22267"/>
                <wp:lineTo x="2207" y="22541"/>
                <wp:lineTo x="2591" y="22152"/>
                <wp:lineTo x="18310" y="22156"/>
                <wp:lineTo x="18620" y="22181"/>
                <wp:lineTo x="23519" y="19425"/>
                <wp:lineTo x="23442" y="2409"/>
                <wp:lineTo x="22874" y="-1417"/>
                <wp:lineTo x="20395" y="-1616"/>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21188029">
                      <a:off x="0" y="0"/>
                      <a:ext cx="1757680" cy="26314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F79A9">
        <w:rPr>
          <w:noProof/>
        </w:rPr>
        <mc:AlternateContent>
          <mc:Choice Requires="wpg">
            <w:drawing>
              <wp:anchor distT="0" distB="0" distL="114300" distR="114300" simplePos="0" relativeHeight="251658293" behindDoc="0" locked="0" layoutInCell="1" allowOverlap="1" wp14:anchorId="7023D834" wp14:editId="20930B94">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3in;height:126pt;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1d86cd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732e9a [3205]" stroked="f" strokecolor="#4a7ebb" strokeweight="1.5pt">
                  <v:shadow opacity="22938f" mv:blur="38100f" offset="0,2pt"/>
                  <v:textbox inset=",7.2pt,,7.2pt"/>
                </v:rect>
                <w10:wrap anchorx="page" anchory="page"/>
              </v:group>
            </w:pict>
          </mc:Fallback>
        </mc:AlternateContent>
      </w:r>
      <w:r w:rsidR="006F79A9">
        <w:rPr>
          <w:noProof/>
        </w:rPr>
        <mc:AlternateContent>
          <mc:Choice Requires="wps">
            <w:drawing>
              <wp:anchor distT="0" distB="0" distL="114300" distR="114300" simplePos="0" relativeHeight="251658300" behindDoc="0" locked="0" layoutInCell="1" allowOverlap="1" wp14:anchorId="2EF3D585" wp14:editId="7DEF92AA">
                <wp:simplePos x="0" y="0"/>
                <wp:positionH relativeFrom="page">
                  <wp:posOffset>3749040</wp:posOffset>
                </wp:positionH>
                <wp:positionV relativeFrom="page">
                  <wp:posOffset>866775</wp:posOffset>
                </wp:positionV>
                <wp:extent cx="3657600" cy="927100"/>
                <wp:effectExtent l="0" t="0" r="0" b="12700"/>
                <wp:wrapTight wrapText="bothSides">
                  <wp:wrapPolygon edited="0">
                    <wp:start x="150" y="0"/>
                    <wp:lineTo x="150" y="21304"/>
                    <wp:lineTo x="21300" y="21304"/>
                    <wp:lineTo x="21300" y="0"/>
                    <wp:lineTo x="15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271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5D9E7DE" w14:textId="77777777" w:rsidR="005D667B" w:rsidRDefault="005D667B" w:rsidP="00560872">
                            <w:pPr>
                              <w:pStyle w:val="Heading1"/>
                              <w:jc w:val="right"/>
                            </w:pPr>
                            <w:r>
                              <w:t xml:space="preserve">Portfolio </w:t>
                            </w:r>
                          </w:p>
                          <w:p w14:paraId="33A0ED51" w14:textId="77777777" w:rsidR="005D667B" w:rsidRPr="0008257E" w:rsidRDefault="005D667B" w:rsidP="00560872">
                            <w:pPr>
                              <w:pStyle w:val="Heading1"/>
                              <w:jc w:val="right"/>
                            </w:pPr>
                            <w:r>
                              <w:t>Check Sheet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2" type="#_x0000_t202" style="position:absolute;margin-left:295.2pt;margin-top:68.25pt;width:4in;height:73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" filled="f" stroked="f">
                <v:textbox inset=",0,,0">
                  <w:txbxContent>
                    <w:p w14:paraId="25D9E7DE" w14:textId="77777777" w:rsidR="005D667B" w:rsidRDefault="005D667B" w:rsidP="00560872">
                      <w:pPr>
                        <w:pStyle w:val="Heading1"/>
                        <w:jc w:val="right"/>
                      </w:pPr>
                      <w:r>
                        <w:t xml:space="preserve">Portfolio </w:t>
                      </w:r>
                    </w:p>
                    <w:p w14:paraId="33A0ED51" w14:textId="77777777" w:rsidR="005D667B" w:rsidRPr="0008257E" w:rsidRDefault="005D667B" w:rsidP="00560872">
                      <w:pPr>
                        <w:pStyle w:val="Heading1"/>
                        <w:jc w:val="right"/>
                      </w:pPr>
                      <w:r>
                        <w:t>Check Sheet</w:t>
                      </w:r>
                    </w:p>
                  </w:txbxContent>
                </v:textbox>
                <w10:wrap type="tight" anchorx="page" anchory="page"/>
              </v:shape>
            </w:pict>
          </mc:Fallback>
        </mc:AlternateContent>
      </w:r>
      <w:r w:rsidR="001728D5">
        <w:br w:type="page"/>
      </w:r>
      <w:r w:rsidR="00A61CFB">
        <w:rPr>
          <w:noProof/>
        </w:rPr>
        <mc:AlternateContent>
          <mc:Choice Requires="wps">
            <w:drawing>
              <wp:anchor distT="0" distB="0" distL="114300" distR="114300" simplePos="0" relativeHeight="251691104" behindDoc="0" locked="0" layoutInCell="1" allowOverlap="1" wp14:anchorId="503821D9" wp14:editId="76CEE640">
                <wp:simplePos x="0" y="0"/>
                <wp:positionH relativeFrom="page">
                  <wp:posOffset>365760</wp:posOffset>
                </wp:positionH>
                <wp:positionV relativeFrom="page">
                  <wp:posOffset>562610</wp:posOffset>
                </wp:positionV>
                <wp:extent cx="6959600" cy="332740"/>
                <wp:effectExtent l="0" t="0" r="0" b="0"/>
                <wp:wrapThrough wrapText="bothSides">
                  <wp:wrapPolygon edited="0">
                    <wp:start x="79" y="0"/>
                    <wp:lineTo x="79" y="19786"/>
                    <wp:lineTo x="21442" y="19786"/>
                    <wp:lineTo x="21442" y="0"/>
                    <wp:lineTo x="79" y="0"/>
                  </wp:wrapPolygon>
                </wp:wrapThrough>
                <wp:docPr id="44" name="Text Box 44"/>
                <wp:cNvGraphicFramePr/>
                <a:graphic xmlns:a="http://schemas.openxmlformats.org/drawingml/2006/main">
                  <a:graphicData uri="http://schemas.microsoft.com/office/word/2010/wordprocessingShape">
                    <wps:wsp>
                      <wps:cNvSpPr txBox="1"/>
                      <wps:spPr>
                        <a:xfrm>
                          <a:off x="0" y="0"/>
                          <a:ext cx="6959600" cy="332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35B078" w14:textId="756868AE" w:rsidR="005D667B" w:rsidRPr="00A61CFB" w:rsidRDefault="005D667B">
                            <w:pPr>
                              <w:rPr>
                                <w:sz w:val="20"/>
                              </w:rPr>
                            </w:pPr>
                            <w:r w:rsidRPr="00A61CFB">
                              <w:rPr>
                                <w:i/>
                                <w:sz w:val="20"/>
                              </w:rPr>
                              <w:t>Adopted from Manitoba Education’s “A Self-Managed Career Portfolio Guide</w:t>
                            </w:r>
                            <w:r>
                              <w:rPr>
                                <w:i/>
                                <w:sz w:val="20"/>
                              </w:rPr>
                              <w:t xml:space="preserve">     </w:t>
                            </w:r>
                            <w:r w:rsidRPr="00A61CFB">
                              <w:rPr>
                                <w:i/>
                                <w:sz w:val="20"/>
                              </w:rPr>
                              <w:t xml:space="preserve"> </w:t>
                            </w:r>
                            <w:r w:rsidRPr="00A61CFB">
                              <w:rPr>
                                <w:i/>
                                <w:sz w:val="16"/>
                              </w:rPr>
                              <w:t>(http://www.edu.gov.mb.ca/k12/docs/support/c_portfolio/index.html</w:t>
                            </w:r>
                            <w:r>
                              <w:rPr>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73" type="#_x0000_t202" style="position:absolute;margin-left:28.8pt;margin-top:44.3pt;width:548pt;height:26.2pt;z-index:2516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G+wdY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" mv:complextextbox="1" filled="f" stroked="f">
                <v:textbox>
                  <w:txbxContent>
                    <w:p w14:paraId="4135B078" w14:textId="756868AE" w:rsidR="005D667B" w:rsidRPr="00A61CFB" w:rsidRDefault="005D667B">
                      <w:pPr>
                        <w:rPr>
                          <w:sz w:val="20"/>
                        </w:rPr>
                      </w:pPr>
                      <w:r w:rsidRPr="00A61CFB">
                        <w:rPr>
                          <w:i/>
                          <w:sz w:val="20"/>
                        </w:rPr>
                        <w:t>Adopted from Manitoba Education’s “A Self-Managed Career Portfolio Guide</w:t>
                      </w:r>
                      <w:r>
                        <w:rPr>
                          <w:i/>
                          <w:sz w:val="20"/>
                        </w:rPr>
                        <w:t xml:space="preserve">     </w:t>
                      </w:r>
                      <w:r w:rsidRPr="00A61CFB">
                        <w:rPr>
                          <w:i/>
                          <w:sz w:val="20"/>
                        </w:rPr>
                        <w:t xml:space="preserve"> </w:t>
                      </w:r>
                      <w:r w:rsidRPr="00A61CFB">
                        <w:rPr>
                          <w:i/>
                          <w:sz w:val="16"/>
                        </w:rPr>
                        <w:t>(http://www.edu.gov.mb.ca/k12/docs/support/c_portfolio/index.html</w:t>
                      </w:r>
                      <w:r>
                        <w:rPr>
                          <w:i/>
                          <w:sz w:val="16"/>
                        </w:rPr>
                        <w:t>)</w:t>
                      </w:r>
                    </w:p>
                  </w:txbxContent>
                </v:textbox>
                <w10:wrap type="through" anchorx="page" anchory="page"/>
              </v:shape>
            </w:pict>
          </mc:Fallback>
        </mc:AlternateContent>
      </w:r>
      <w:r w:rsidR="005C1120">
        <w:rPr>
          <w:noProof/>
        </w:rPr>
        <mc:AlternateContent>
          <mc:Choice Requires="wps">
            <w:drawing>
              <wp:anchor distT="0" distB="0" distL="114300" distR="114300" simplePos="0" relativeHeight="251664480" behindDoc="0" locked="0" layoutInCell="1" allowOverlap="1" wp14:anchorId="2110ED30" wp14:editId="7AB85F66">
                <wp:simplePos x="0" y="0"/>
                <wp:positionH relativeFrom="page">
                  <wp:posOffset>392430</wp:posOffset>
                </wp:positionH>
                <wp:positionV relativeFrom="page">
                  <wp:posOffset>769620</wp:posOffset>
                </wp:positionV>
                <wp:extent cx="252095" cy="8904605"/>
                <wp:effectExtent l="0" t="0" r="1905" b="0"/>
                <wp:wrapThrough wrapText="bothSides">
                  <wp:wrapPolygon edited="0">
                    <wp:start x="0" y="0"/>
                    <wp:lineTo x="0" y="21400"/>
                    <wp:lineTo x="19587" y="21400"/>
                    <wp:lineTo x="19587" y="0"/>
                    <wp:lineTo x="0" y="0"/>
                  </wp:wrapPolygon>
                </wp:wrapThrough>
                <wp:docPr id="203" name="Text Box 203"/>
                <wp:cNvGraphicFramePr/>
                <a:graphic xmlns:a="http://schemas.openxmlformats.org/drawingml/2006/main">
                  <a:graphicData uri="http://schemas.microsoft.com/office/word/2010/wordprocessingShape">
                    <wps:wsp>
                      <wps:cNvSpPr txBox="1"/>
                      <wps:spPr>
                        <a:xfrm>
                          <a:off x="0" y="0"/>
                          <a:ext cx="252095" cy="8904605"/>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W w:w="11029" w:type="dxa"/>
                              <w:tblLook w:val="04A0" w:firstRow="1" w:lastRow="0" w:firstColumn="1" w:lastColumn="0" w:noHBand="0" w:noVBand="1"/>
                            </w:tblPr>
                            <w:tblGrid>
                              <w:gridCol w:w="2954"/>
                              <w:gridCol w:w="605"/>
                              <w:gridCol w:w="604"/>
                              <w:gridCol w:w="578"/>
                              <w:gridCol w:w="578"/>
                              <w:gridCol w:w="578"/>
                              <w:gridCol w:w="578"/>
                              <w:gridCol w:w="578"/>
                              <w:gridCol w:w="578"/>
                              <w:gridCol w:w="578"/>
                              <w:gridCol w:w="578"/>
                              <w:gridCol w:w="578"/>
                              <w:gridCol w:w="578"/>
                              <w:gridCol w:w="578"/>
                              <w:gridCol w:w="508"/>
                            </w:tblGrid>
                            <w:tr w:rsidR="005D667B" w14:paraId="7767582E" w14:textId="77777777" w:rsidTr="00A57AEB">
                              <w:trPr>
                                <w:cantSplit/>
                                <w:trHeight w:val="2268"/>
                              </w:trPr>
                              <w:tc>
                                <w:tcPr>
                                  <w:tcW w:w="2954" w:type="dxa"/>
                                </w:tcPr>
                                <w:p w14:paraId="21CE9BB4" w14:textId="77777777" w:rsidR="005D667B" w:rsidRDefault="005D667B" w:rsidP="00A57AEB">
                                  <w:pPr>
                                    <w:jc w:val="right"/>
                                    <w:rPr>
                                      <w:noProof/>
                                    </w:rPr>
                                  </w:pPr>
                                  <w:r>
                                    <w:rPr>
                                      <w:noProof/>
                                    </w:rPr>
                                    <w:t>Proof of Skills</w:t>
                                  </w:r>
                                </w:p>
                              </w:tc>
                              <w:tc>
                                <w:tcPr>
                                  <w:tcW w:w="605" w:type="dxa"/>
                                  <w:textDirection w:val="btLr"/>
                                </w:tcPr>
                                <w:p w14:paraId="0E381951" w14:textId="77777777" w:rsidR="005D667B" w:rsidRPr="00A57AEB" w:rsidRDefault="005D667B" w:rsidP="005C1120">
                                  <w:pPr>
                                    <w:ind w:left="113" w:right="113"/>
                                    <w:rPr>
                                      <w:noProof/>
                                      <w:sz w:val="20"/>
                                      <w:szCs w:val="20"/>
                                    </w:rPr>
                                  </w:pPr>
                                  <w:r w:rsidRPr="00A57AEB">
                                    <w:rPr>
                                      <w:noProof/>
                                      <w:sz w:val="20"/>
                                      <w:szCs w:val="20"/>
                                    </w:rPr>
                                    <w:t>Reference letter</w:t>
                                  </w:r>
                                </w:p>
                              </w:tc>
                              <w:tc>
                                <w:tcPr>
                                  <w:tcW w:w="604" w:type="dxa"/>
                                  <w:textDirection w:val="btLr"/>
                                </w:tcPr>
                                <w:p w14:paraId="192FF27F" w14:textId="77777777" w:rsidR="005D667B" w:rsidRPr="00A57AEB" w:rsidRDefault="005D667B" w:rsidP="005C1120">
                                  <w:pPr>
                                    <w:ind w:left="113" w:right="113"/>
                                    <w:rPr>
                                      <w:noProof/>
                                      <w:sz w:val="20"/>
                                      <w:szCs w:val="20"/>
                                    </w:rPr>
                                  </w:pPr>
                                </w:p>
                              </w:tc>
                              <w:tc>
                                <w:tcPr>
                                  <w:tcW w:w="578" w:type="dxa"/>
                                  <w:textDirection w:val="btLr"/>
                                </w:tcPr>
                                <w:p w14:paraId="5F76C335" w14:textId="77777777" w:rsidR="005D667B" w:rsidRDefault="005D667B" w:rsidP="005C1120">
                                  <w:pPr>
                                    <w:ind w:left="113" w:right="113"/>
                                    <w:rPr>
                                      <w:noProof/>
                                    </w:rPr>
                                  </w:pPr>
                                </w:p>
                              </w:tc>
                              <w:tc>
                                <w:tcPr>
                                  <w:tcW w:w="578" w:type="dxa"/>
                                  <w:textDirection w:val="btLr"/>
                                </w:tcPr>
                                <w:p w14:paraId="6A2BB69F" w14:textId="77777777" w:rsidR="005D667B" w:rsidRDefault="005D667B" w:rsidP="005C1120">
                                  <w:pPr>
                                    <w:ind w:left="113" w:right="113"/>
                                    <w:rPr>
                                      <w:noProof/>
                                    </w:rPr>
                                  </w:pPr>
                                </w:p>
                              </w:tc>
                              <w:tc>
                                <w:tcPr>
                                  <w:tcW w:w="578" w:type="dxa"/>
                                  <w:textDirection w:val="btLr"/>
                                </w:tcPr>
                                <w:p w14:paraId="2A09E0F5" w14:textId="77777777" w:rsidR="005D667B" w:rsidRDefault="005D667B" w:rsidP="005C1120">
                                  <w:pPr>
                                    <w:ind w:left="113" w:right="113"/>
                                    <w:rPr>
                                      <w:noProof/>
                                    </w:rPr>
                                  </w:pPr>
                                </w:p>
                              </w:tc>
                              <w:tc>
                                <w:tcPr>
                                  <w:tcW w:w="578" w:type="dxa"/>
                                  <w:textDirection w:val="btLr"/>
                                </w:tcPr>
                                <w:p w14:paraId="5807DFC2" w14:textId="77777777" w:rsidR="005D667B" w:rsidRDefault="005D667B" w:rsidP="005C1120">
                                  <w:pPr>
                                    <w:ind w:left="113" w:right="113"/>
                                    <w:rPr>
                                      <w:noProof/>
                                    </w:rPr>
                                  </w:pPr>
                                </w:p>
                              </w:tc>
                              <w:tc>
                                <w:tcPr>
                                  <w:tcW w:w="578" w:type="dxa"/>
                                  <w:textDirection w:val="btLr"/>
                                </w:tcPr>
                                <w:p w14:paraId="411FFDA1" w14:textId="77777777" w:rsidR="005D667B" w:rsidRDefault="005D667B" w:rsidP="005C1120">
                                  <w:pPr>
                                    <w:ind w:left="113" w:right="113"/>
                                    <w:rPr>
                                      <w:noProof/>
                                    </w:rPr>
                                  </w:pPr>
                                </w:p>
                              </w:tc>
                              <w:tc>
                                <w:tcPr>
                                  <w:tcW w:w="578" w:type="dxa"/>
                                  <w:textDirection w:val="btLr"/>
                                </w:tcPr>
                                <w:p w14:paraId="0351CF67" w14:textId="77777777" w:rsidR="005D667B" w:rsidRDefault="005D667B" w:rsidP="005C1120">
                                  <w:pPr>
                                    <w:ind w:left="113" w:right="113"/>
                                    <w:rPr>
                                      <w:noProof/>
                                    </w:rPr>
                                  </w:pPr>
                                </w:p>
                              </w:tc>
                              <w:tc>
                                <w:tcPr>
                                  <w:tcW w:w="578" w:type="dxa"/>
                                  <w:textDirection w:val="btLr"/>
                                </w:tcPr>
                                <w:p w14:paraId="748E4196" w14:textId="77777777" w:rsidR="005D667B" w:rsidRDefault="005D667B" w:rsidP="005C1120">
                                  <w:pPr>
                                    <w:ind w:left="113" w:right="113"/>
                                    <w:rPr>
                                      <w:noProof/>
                                    </w:rPr>
                                  </w:pPr>
                                </w:p>
                              </w:tc>
                              <w:tc>
                                <w:tcPr>
                                  <w:tcW w:w="578" w:type="dxa"/>
                                  <w:textDirection w:val="btLr"/>
                                </w:tcPr>
                                <w:p w14:paraId="107706EB" w14:textId="77777777" w:rsidR="005D667B" w:rsidRDefault="005D667B" w:rsidP="005C1120">
                                  <w:pPr>
                                    <w:ind w:left="113" w:right="113"/>
                                    <w:rPr>
                                      <w:noProof/>
                                    </w:rPr>
                                  </w:pPr>
                                </w:p>
                              </w:tc>
                              <w:tc>
                                <w:tcPr>
                                  <w:tcW w:w="578" w:type="dxa"/>
                                  <w:textDirection w:val="btLr"/>
                                </w:tcPr>
                                <w:p w14:paraId="41510D4F" w14:textId="77777777" w:rsidR="005D667B" w:rsidRDefault="005D667B" w:rsidP="005C1120">
                                  <w:pPr>
                                    <w:ind w:left="113" w:right="113"/>
                                    <w:rPr>
                                      <w:noProof/>
                                    </w:rPr>
                                  </w:pPr>
                                </w:p>
                              </w:tc>
                              <w:tc>
                                <w:tcPr>
                                  <w:tcW w:w="578" w:type="dxa"/>
                                  <w:textDirection w:val="btLr"/>
                                </w:tcPr>
                                <w:p w14:paraId="5D78626B" w14:textId="77777777" w:rsidR="005D667B" w:rsidRDefault="005D667B" w:rsidP="005C1120">
                                  <w:pPr>
                                    <w:ind w:left="113" w:right="113"/>
                                    <w:rPr>
                                      <w:noProof/>
                                    </w:rPr>
                                  </w:pPr>
                                </w:p>
                              </w:tc>
                              <w:tc>
                                <w:tcPr>
                                  <w:tcW w:w="578" w:type="dxa"/>
                                  <w:textDirection w:val="btLr"/>
                                </w:tcPr>
                                <w:p w14:paraId="6E649117" w14:textId="77777777" w:rsidR="005D667B" w:rsidRDefault="005D667B" w:rsidP="005C1120">
                                  <w:pPr>
                                    <w:ind w:left="113" w:right="113"/>
                                    <w:rPr>
                                      <w:noProof/>
                                    </w:rPr>
                                  </w:pPr>
                                </w:p>
                              </w:tc>
                              <w:tc>
                                <w:tcPr>
                                  <w:tcW w:w="508" w:type="dxa"/>
                                  <w:textDirection w:val="btLr"/>
                                </w:tcPr>
                                <w:p w14:paraId="231F009D" w14:textId="77777777" w:rsidR="005D667B" w:rsidRDefault="005D667B" w:rsidP="005C1120">
                                  <w:pPr>
                                    <w:ind w:left="113" w:right="113"/>
                                    <w:rPr>
                                      <w:noProof/>
                                    </w:rPr>
                                  </w:pPr>
                                </w:p>
                              </w:tc>
                            </w:tr>
                            <w:tr w:rsidR="005D667B" w14:paraId="76EF7189" w14:textId="77777777" w:rsidTr="00A57AEB">
                              <w:trPr>
                                <w:cantSplit/>
                                <w:trHeight w:val="2495"/>
                              </w:trPr>
                              <w:tc>
                                <w:tcPr>
                                  <w:tcW w:w="2954" w:type="dxa"/>
                                </w:tcPr>
                                <w:p w14:paraId="52AED20C" w14:textId="77777777" w:rsidR="005D667B" w:rsidRDefault="005D667B" w:rsidP="00A57AEB">
                                  <w:pPr>
                                    <w:jc w:val="right"/>
                                    <w:rPr>
                                      <w:noProof/>
                                    </w:rPr>
                                  </w:pPr>
                                  <w:r>
                                    <w:rPr>
                                      <w:noProof/>
                                    </w:rPr>
                                    <w:t>Explanation</w:t>
                                  </w:r>
                                </w:p>
                              </w:tc>
                              <w:tc>
                                <w:tcPr>
                                  <w:tcW w:w="605" w:type="dxa"/>
                                  <w:textDirection w:val="btLr"/>
                                </w:tcPr>
                                <w:p w14:paraId="17BD0196" w14:textId="77777777" w:rsidR="005D667B" w:rsidRPr="00A57AEB" w:rsidRDefault="005D667B" w:rsidP="005C1120">
                                  <w:pPr>
                                    <w:ind w:left="113" w:right="113"/>
                                    <w:rPr>
                                      <w:noProof/>
                                      <w:sz w:val="20"/>
                                      <w:szCs w:val="20"/>
                                    </w:rPr>
                                  </w:pPr>
                                  <w:r w:rsidRPr="00A57AEB">
                                    <w:rPr>
                                      <w:noProof/>
                                      <w:sz w:val="20"/>
                                      <w:szCs w:val="20"/>
                                    </w:rPr>
                                    <w:t>I have done this for five years.</w:t>
                                  </w:r>
                                </w:p>
                              </w:tc>
                              <w:tc>
                                <w:tcPr>
                                  <w:tcW w:w="604" w:type="dxa"/>
                                  <w:textDirection w:val="btLr"/>
                                </w:tcPr>
                                <w:p w14:paraId="48F28832" w14:textId="77777777" w:rsidR="005D667B" w:rsidRPr="00A57AEB" w:rsidRDefault="005D667B" w:rsidP="005C1120">
                                  <w:pPr>
                                    <w:ind w:left="113" w:right="113"/>
                                    <w:rPr>
                                      <w:noProof/>
                                      <w:sz w:val="20"/>
                                      <w:szCs w:val="20"/>
                                    </w:rPr>
                                  </w:pPr>
                                  <w:r w:rsidRPr="00A57AEB">
                                    <w:rPr>
                                      <w:noProof/>
                                      <w:sz w:val="20"/>
                                      <w:szCs w:val="20"/>
                                    </w:rPr>
                                    <w:t>I have been asked to do another fundraiser.</w:t>
                                  </w:r>
                                </w:p>
                              </w:tc>
                              <w:tc>
                                <w:tcPr>
                                  <w:tcW w:w="578" w:type="dxa"/>
                                  <w:textDirection w:val="btLr"/>
                                </w:tcPr>
                                <w:p w14:paraId="1B5FC28E" w14:textId="77777777" w:rsidR="005D667B" w:rsidRDefault="005D667B" w:rsidP="005C1120">
                                  <w:pPr>
                                    <w:ind w:left="113" w:right="113"/>
                                    <w:rPr>
                                      <w:noProof/>
                                    </w:rPr>
                                  </w:pPr>
                                </w:p>
                              </w:tc>
                              <w:tc>
                                <w:tcPr>
                                  <w:tcW w:w="578" w:type="dxa"/>
                                  <w:textDirection w:val="btLr"/>
                                </w:tcPr>
                                <w:p w14:paraId="43B773A3" w14:textId="77777777" w:rsidR="005D667B" w:rsidRDefault="005D667B" w:rsidP="005C1120">
                                  <w:pPr>
                                    <w:ind w:left="113" w:right="113"/>
                                    <w:rPr>
                                      <w:noProof/>
                                    </w:rPr>
                                  </w:pPr>
                                </w:p>
                              </w:tc>
                              <w:tc>
                                <w:tcPr>
                                  <w:tcW w:w="578" w:type="dxa"/>
                                  <w:textDirection w:val="btLr"/>
                                </w:tcPr>
                                <w:p w14:paraId="6FDC1AF0" w14:textId="77777777" w:rsidR="005D667B" w:rsidRDefault="005D667B" w:rsidP="005C1120">
                                  <w:pPr>
                                    <w:ind w:left="113" w:right="113"/>
                                    <w:rPr>
                                      <w:noProof/>
                                    </w:rPr>
                                  </w:pPr>
                                </w:p>
                              </w:tc>
                              <w:tc>
                                <w:tcPr>
                                  <w:tcW w:w="578" w:type="dxa"/>
                                  <w:textDirection w:val="btLr"/>
                                </w:tcPr>
                                <w:p w14:paraId="6A026A83" w14:textId="77777777" w:rsidR="005D667B" w:rsidRDefault="005D667B" w:rsidP="005C1120">
                                  <w:pPr>
                                    <w:ind w:left="113" w:right="113"/>
                                    <w:rPr>
                                      <w:noProof/>
                                    </w:rPr>
                                  </w:pPr>
                                </w:p>
                              </w:tc>
                              <w:tc>
                                <w:tcPr>
                                  <w:tcW w:w="578" w:type="dxa"/>
                                  <w:textDirection w:val="btLr"/>
                                </w:tcPr>
                                <w:p w14:paraId="79BD1135" w14:textId="77777777" w:rsidR="005D667B" w:rsidRDefault="005D667B" w:rsidP="005C1120">
                                  <w:pPr>
                                    <w:ind w:left="113" w:right="113"/>
                                    <w:rPr>
                                      <w:noProof/>
                                    </w:rPr>
                                  </w:pPr>
                                </w:p>
                              </w:tc>
                              <w:tc>
                                <w:tcPr>
                                  <w:tcW w:w="578" w:type="dxa"/>
                                  <w:textDirection w:val="btLr"/>
                                </w:tcPr>
                                <w:p w14:paraId="654A147D" w14:textId="77777777" w:rsidR="005D667B" w:rsidRDefault="005D667B" w:rsidP="005C1120">
                                  <w:pPr>
                                    <w:ind w:left="113" w:right="113"/>
                                    <w:rPr>
                                      <w:noProof/>
                                    </w:rPr>
                                  </w:pPr>
                                </w:p>
                              </w:tc>
                              <w:tc>
                                <w:tcPr>
                                  <w:tcW w:w="578" w:type="dxa"/>
                                  <w:textDirection w:val="btLr"/>
                                </w:tcPr>
                                <w:p w14:paraId="6600F186" w14:textId="77777777" w:rsidR="005D667B" w:rsidRDefault="005D667B" w:rsidP="005C1120">
                                  <w:pPr>
                                    <w:ind w:left="113" w:right="113"/>
                                    <w:rPr>
                                      <w:noProof/>
                                    </w:rPr>
                                  </w:pPr>
                                </w:p>
                              </w:tc>
                              <w:tc>
                                <w:tcPr>
                                  <w:tcW w:w="578" w:type="dxa"/>
                                  <w:textDirection w:val="btLr"/>
                                </w:tcPr>
                                <w:p w14:paraId="4D3E9405" w14:textId="77777777" w:rsidR="005D667B" w:rsidRDefault="005D667B" w:rsidP="005C1120">
                                  <w:pPr>
                                    <w:ind w:left="113" w:right="113"/>
                                    <w:rPr>
                                      <w:noProof/>
                                    </w:rPr>
                                  </w:pPr>
                                </w:p>
                              </w:tc>
                              <w:tc>
                                <w:tcPr>
                                  <w:tcW w:w="578" w:type="dxa"/>
                                  <w:textDirection w:val="btLr"/>
                                </w:tcPr>
                                <w:p w14:paraId="74C164B2" w14:textId="77777777" w:rsidR="005D667B" w:rsidRDefault="005D667B" w:rsidP="005C1120">
                                  <w:pPr>
                                    <w:ind w:left="113" w:right="113"/>
                                    <w:rPr>
                                      <w:noProof/>
                                    </w:rPr>
                                  </w:pPr>
                                </w:p>
                              </w:tc>
                              <w:tc>
                                <w:tcPr>
                                  <w:tcW w:w="578" w:type="dxa"/>
                                  <w:textDirection w:val="btLr"/>
                                </w:tcPr>
                                <w:p w14:paraId="3A40FB8C" w14:textId="77777777" w:rsidR="005D667B" w:rsidRDefault="005D667B" w:rsidP="005C1120">
                                  <w:pPr>
                                    <w:ind w:left="113" w:right="113"/>
                                    <w:rPr>
                                      <w:noProof/>
                                    </w:rPr>
                                  </w:pPr>
                                </w:p>
                              </w:tc>
                              <w:tc>
                                <w:tcPr>
                                  <w:tcW w:w="578" w:type="dxa"/>
                                  <w:textDirection w:val="btLr"/>
                                </w:tcPr>
                                <w:p w14:paraId="69FEFF80" w14:textId="77777777" w:rsidR="005D667B" w:rsidRDefault="005D667B" w:rsidP="005C1120">
                                  <w:pPr>
                                    <w:ind w:left="113" w:right="113"/>
                                    <w:rPr>
                                      <w:noProof/>
                                    </w:rPr>
                                  </w:pPr>
                                </w:p>
                              </w:tc>
                              <w:tc>
                                <w:tcPr>
                                  <w:tcW w:w="508" w:type="dxa"/>
                                  <w:textDirection w:val="btLr"/>
                                </w:tcPr>
                                <w:p w14:paraId="769CC2F0" w14:textId="77777777" w:rsidR="005D667B" w:rsidRDefault="005D667B" w:rsidP="005C1120">
                                  <w:pPr>
                                    <w:ind w:left="113" w:right="113"/>
                                    <w:rPr>
                                      <w:noProof/>
                                    </w:rPr>
                                  </w:pPr>
                                </w:p>
                              </w:tc>
                            </w:tr>
                            <w:tr w:rsidR="005D667B" w14:paraId="131478C6" w14:textId="77777777" w:rsidTr="00A57AEB">
                              <w:trPr>
                                <w:cantSplit/>
                                <w:trHeight w:val="569"/>
                              </w:trPr>
                              <w:tc>
                                <w:tcPr>
                                  <w:tcW w:w="2954" w:type="dxa"/>
                                </w:tcPr>
                                <w:p w14:paraId="5AE39AD1" w14:textId="0C49708B" w:rsidR="005D667B" w:rsidRDefault="005D667B" w:rsidP="00A57AEB">
                                  <w:pPr>
                                    <w:jc w:val="right"/>
                                    <w:rPr>
                                      <w:noProof/>
                                    </w:rPr>
                                  </w:pPr>
                                  <w:r>
                                    <w:rPr>
                                      <w:noProof/>
                                    </w:rPr>
                                    <w:t>Participate in Projects and Tasks</w:t>
                                  </w:r>
                                </w:p>
                              </w:tc>
                              <w:tc>
                                <w:tcPr>
                                  <w:tcW w:w="605" w:type="dxa"/>
                                  <w:textDirection w:val="btLr"/>
                                  <w:vAlign w:val="center"/>
                                </w:tcPr>
                                <w:p w14:paraId="68B71C1D"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53BE7CB8"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4DC3862B" w14:textId="77777777" w:rsidR="005D667B" w:rsidRDefault="005D667B" w:rsidP="0027262E">
                                  <w:pPr>
                                    <w:ind w:left="113" w:right="113"/>
                                    <w:jc w:val="center"/>
                                    <w:rPr>
                                      <w:noProof/>
                                    </w:rPr>
                                  </w:pPr>
                                </w:p>
                              </w:tc>
                              <w:tc>
                                <w:tcPr>
                                  <w:tcW w:w="578" w:type="dxa"/>
                                  <w:textDirection w:val="btLr"/>
                                  <w:vAlign w:val="center"/>
                                </w:tcPr>
                                <w:p w14:paraId="60FF0BF7" w14:textId="77777777" w:rsidR="005D667B" w:rsidRDefault="005D667B" w:rsidP="0027262E">
                                  <w:pPr>
                                    <w:ind w:left="113" w:right="113"/>
                                    <w:jc w:val="center"/>
                                    <w:rPr>
                                      <w:noProof/>
                                    </w:rPr>
                                  </w:pPr>
                                </w:p>
                              </w:tc>
                              <w:tc>
                                <w:tcPr>
                                  <w:tcW w:w="578" w:type="dxa"/>
                                  <w:textDirection w:val="btLr"/>
                                  <w:vAlign w:val="center"/>
                                </w:tcPr>
                                <w:p w14:paraId="337AF599" w14:textId="77777777" w:rsidR="005D667B" w:rsidRDefault="005D667B" w:rsidP="0027262E">
                                  <w:pPr>
                                    <w:ind w:left="113" w:right="113"/>
                                    <w:jc w:val="center"/>
                                    <w:rPr>
                                      <w:noProof/>
                                    </w:rPr>
                                  </w:pPr>
                                </w:p>
                              </w:tc>
                              <w:tc>
                                <w:tcPr>
                                  <w:tcW w:w="578" w:type="dxa"/>
                                  <w:textDirection w:val="btLr"/>
                                  <w:vAlign w:val="center"/>
                                </w:tcPr>
                                <w:p w14:paraId="0F2CB385" w14:textId="77777777" w:rsidR="005D667B" w:rsidRDefault="005D667B" w:rsidP="0027262E">
                                  <w:pPr>
                                    <w:ind w:left="113" w:right="113"/>
                                    <w:jc w:val="center"/>
                                    <w:rPr>
                                      <w:noProof/>
                                    </w:rPr>
                                  </w:pPr>
                                </w:p>
                              </w:tc>
                              <w:tc>
                                <w:tcPr>
                                  <w:tcW w:w="578" w:type="dxa"/>
                                  <w:textDirection w:val="btLr"/>
                                  <w:vAlign w:val="center"/>
                                </w:tcPr>
                                <w:p w14:paraId="40EFACFD" w14:textId="77777777" w:rsidR="005D667B" w:rsidRDefault="005D667B" w:rsidP="0027262E">
                                  <w:pPr>
                                    <w:ind w:left="113" w:right="113"/>
                                    <w:jc w:val="center"/>
                                    <w:rPr>
                                      <w:noProof/>
                                    </w:rPr>
                                  </w:pPr>
                                </w:p>
                              </w:tc>
                              <w:tc>
                                <w:tcPr>
                                  <w:tcW w:w="578" w:type="dxa"/>
                                  <w:textDirection w:val="btLr"/>
                                  <w:vAlign w:val="center"/>
                                </w:tcPr>
                                <w:p w14:paraId="45CC3E2D" w14:textId="77777777" w:rsidR="005D667B" w:rsidRDefault="005D667B" w:rsidP="0027262E">
                                  <w:pPr>
                                    <w:ind w:left="113" w:right="113"/>
                                    <w:jc w:val="center"/>
                                    <w:rPr>
                                      <w:noProof/>
                                    </w:rPr>
                                  </w:pPr>
                                </w:p>
                              </w:tc>
                              <w:tc>
                                <w:tcPr>
                                  <w:tcW w:w="578" w:type="dxa"/>
                                  <w:textDirection w:val="btLr"/>
                                  <w:vAlign w:val="center"/>
                                </w:tcPr>
                                <w:p w14:paraId="477A1D23" w14:textId="77777777" w:rsidR="005D667B" w:rsidRDefault="005D667B" w:rsidP="0027262E">
                                  <w:pPr>
                                    <w:ind w:left="113" w:right="113"/>
                                    <w:jc w:val="center"/>
                                    <w:rPr>
                                      <w:noProof/>
                                    </w:rPr>
                                  </w:pPr>
                                </w:p>
                              </w:tc>
                              <w:tc>
                                <w:tcPr>
                                  <w:tcW w:w="578" w:type="dxa"/>
                                  <w:textDirection w:val="btLr"/>
                                  <w:vAlign w:val="center"/>
                                </w:tcPr>
                                <w:p w14:paraId="32BCAAEC" w14:textId="77777777" w:rsidR="005D667B" w:rsidRDefault="005D667B" w:rsidP="0027262E">
                                  <w:pPr>
                                    <w:ind w:left="113" w:right="113"/>
                                    <w:jc w:val="center"/>
                                    <w:rPr>
                                      <w:noProof/>
                                    </w:rPr>
                                  </w:pPr>
                                </w:p>
                              </w:tc>
                              <w:tc>
                                <w:tcPr>
                                  <w:tcW w:w="578" w:type="dxa"/>
                                  <w:textDirection w:val="btLr"/>
                                  <w:vAlign w:val="center"/>
                                </w:tcPr>
                                <w:p w14:paraId="0AF5E618" w14:textId="77777777" w:rsidR="005D667B" w:rsidRDefault="005D667B" w:rsidP="0027262E">
                                  <w:pPr>
                                    <w:ind w:left="113" w:right="113"/>
                                    <w:jc w:val="center"/>
                                    <w:rPr>
                                      <w:noProof/>
                                    </w:rPr>
                                  </w:pPr>
                                </w:p>
                              </w:tc>
                              <w:tc>
                                <w:tcPr>
                                  <w:tcW w:w="578" w:type="dxa"/>
                                  <w:textDirection w:val="btLr"/>
                                  <w:vAlign w:val="center"/>
                                </w:tcPr>
                                <w:p w14:paraId="1688EFB4" w14:textId="77777777" w:rsidR="005D667B" w:rsidRDefault="005D667B" w:rsidP="0027262E">
                                  <w:pPr>
                                    <w:ind w:left="113" w:right="113"/>
                                    <w:jc w:val="center"/>
                                    <w:rPr>
                                      <w:noProof/>
                                    </w:rPr>
                                  </w:pPr>
                                </w:p>
                              </w:tc>
                              <w:tc>
                                <w:tcPr>
                                  <w:tcW w:w="578" w:type="dxa"/>
                                  <w:textDirection w:val="btLr"/>
                                  <w:vAlign w:val="center"/>
                                </w:tcPr>
                                <w:p w14:paraId="1E607CB9" w14:textId="77777777" w:rsidR="005D667B" w:rsidRDefault="005D667B" w:rsidP="0027262E">
                                  <w:pPr>
                                    <w:ind w:left="113" w:right="113"/>
                                    <w:jc w:val="center"/>
                                    <w:rPr>
                                      <w:noProof/>
                                    </w:rPr>
                                  </w:pPr>
                                </w:p>
                              </w:tc>
                              <w:tc>
                                <w:tcPr>
                                  <w:tcW w:w="508" w:type="dxa"/>
                                  <w:textDirection w:val="btLr"/>
                                  <w:vAlign w:val="center"/>
                                </w:tcPr>
                                <w:p w14:paraId="769D7EC0" w14:textId="77777777" w:rsidR="005D667B" w:rsidRDefault="005D667B" w:rsidP="0027262E">
                                  <w:pPr>
                                    <w:ind w:left="113" w:right="113"/>
                                    <w:jc w:val="center"/>
                                    <w:rPr>
                                      <w:noProof/>
                                    </w:rPr>
                                  </w:pPr>
                                </w:p>
                              </w:tc>
                            </w:tr>
                            <w:tr w:rsidR="005D667B" w14:paraId="7A3E526D" w14:textId="77777777" w:rsidTr="00A57AEB">
                              <w:trPr>
                                <w:cantSplit/>
                                <w:trHeight w:val="569"/>
                              </w:trPr>
                              <w:tc>
                                <w:tcPr>
                                  <w:tcW w:w="2954" w:type="dxa"/>
                                </w:tcPr>
                                <w:p w14:paraId="136A027F" w14:textId="77777777" w:rsidR="005D667B" w:rsidRDefault="005D667B" w:rsidP="00A57AEB">
                                  <w:pPr>
                                    <w:jc w:val="right"/>
                                    <w:rPr>
                                      <w:noProof/>
                                    </w:rPr>
                                  </w:pPr>
                                  <w:r>
                                    <w:rPr>
                                      <w:noProof/>
                                    </w:rPr>
                                    <w:t>Work with Others</w:t>
                                  </w:r>
                                </w:p>
                              </w:tc>
                              <w:tc>
                                <w:tcPr>
                                  <w:tcW w:w="605" w:type="dxa"/>
                                  <w:textDirection w:val="btLr"/>
                                  <w:vAlign w:val="center"/>
                                </w:tcPr>
                                <w:p w14:paraId="64EE8F50" w14:textId="77777777" w:rsidR="005D667B" w:rsidRPr="00A57AEB" w:rsidRDefault="005D667B" w:rsidP="0027262E">
                                  <w:pPr>
                                    <w:ind w:left="113" w:right="113"/>
                                    <w:jc w:val="center"/>
                                    <w:rPr>
                                      <w:noProof/>
                                      <w:sz w:val="20"/>
                                      <w:szCs w:val="20"/>
                                    </w:rPr>
                                  </w:pPr>
                                </w:p>
                              </w:tc>
                              <w:tc>
                                <w:tcPr>
                                  <w:tcW w:w="604" w:type="dxa"/>
                                  <w:textDirection w:val="btLr"/>
                                  <w:vAlign w:val="center"/>
                                </w:tcPr>
                                <w:p w14:paraId="2EFCCD59"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335EAEA4" w14:textId="77777777" w:rsidR="005D667B" w:rsidRDefault="005D667B" w:rsidP="0027262E">
                                  <w:pPr>
                                    <w:ind w:left="113" w:right="113"/>
                                    <w:jc w:val="center"/>
                                    <w:rPr>
                                      <w:noProof/>
                                    </w:rPr>
                                  </w:pPr>
                                </w:p>
                              </w:tc>
                              <w:tc>
                                <w:tcPr>
                                  <w:tcW w:w="578" w:type="dxa"/>
                                  <w:textDirection w:val="btLr"/>
                                  <w:vAlign w:val="center"/>
                                </w:tcPr>
                                <w:p w14:paraId="525EA537" w14:textId="77777777" w:rsidR="005D667B" w:rsidRDefault="005D667B" w:rsidP="0027262E">
                                  <w:pPr>
                                    <w:ind w:left="113" w:right="113"/>
                                    <w:jc w:val="center"/>
                                    <w:rPr>
                                      <w:noProof/>
                                    </w:rPr>
                                  </w:pPr>
                                </w:p>
                              </w:tc>
                              <w:tc>
                                <w:tcPr>
                                  <w:tcW w:w="578" w:type="dxa"/>
                                  <w:textDirection w:val="btLr"/>
                                  <w:vAlign w:val="center"/>
                                </w:tcPr>
                                <w:p w14:paraId="13F50E71" w14:textId="77777777" w:rsidR="005D667B" w:rsidRDefault="005D667B" w:rsidP="0027262E">
                                  <w:pPr>
                                    <w:ind w:left="113" w:right="113"/>
                                    <w:jc w:val="center"/>
                                    <w:rPr>
                                      <w:noProof/>
                                    </w:rPr>
                                  </w:pPr>
                                </w:p>
                              </w:tc>
                              <w:tc>
                                <w:tcPr>
                                  <w:tcW w:w="578" w:type="dxa"/>
                                  <w:textDirection w:val="btLr"/>
                                  <w:vAlign w:val="center"/>
                                </w:tcPr>
                                <w:p w14:paraId="3B37C843" w14:textId="77777777" w:rsidR="005D667B" w:rsidRDefault="005D667B" w:rsidP="0027262E">
                                  <w:pPr>
                                    <w:ind w:left="113" w:right="113"/>
                                    <w:jc w:val="center"/>
                                    <w:rPr>
                                      <w:noProof/>
                                    </w:rPr>
                                  </w:pPr>
                                </w:p>
                              </w:tc>
                              <w:tc>
                                <w:tcPr>
                                  <w:tcW w:w="578" w:type="dxa"/>
                                  <w:textDirection w:val="btLr"/>
                                  <w:vAlign w:val="center"/>
                                </w:tcPr>
                                <w:p w14:paraId="660A898E" w14:textId="77777777" w:rsidR="005D667B" w:rsidRDefault="005D667B" w:rsidP="0027262E">
                                  <w:pPr>
                                    <w:ind w:left="113" w:right="113"/>
                                    <w:jc w:val="center"/>
                                    <w:rPr>
                                      <w:noProof/>
                                    </w:rPr>
                                  </w:pPr>
                                </w:p>
                              </w:tc>
                              <w:tc>
                                <w:tcPr>
                                  <w:tcW w:w="578" w:type="dxa"/>
                                  <w:textDirection w:val="btLr"/>
                                  <w:vAlign w:val="center"/>
                                </w:tcPr>
                                <w:p w14:paraId="3D4BF6E9" w14:textId="77777777" w:rsidR="005D667B" w:rsidRDefault="005D667B" w:rsidP="0027262E">
                                  <w:pPr>
                                    <w:ind w:left="113" w:right="113"/>
                                    <w:jc w:val="center"/>
                                    <w:rPr>
                                      <w:noProof/>
                                    </w:rPr>
                                  </w:pPr>
                                </w:p>
                              </w:tc>
                              <w:tc>
                                <w:tcPr>
                                  <w:tcW w:w="578" w:type="dxa"/>
                                  <w:textDirection w:val="btLr"/>
                                  <w:vAlign w:val="center"/>
                                </w:tcPr>
                                <w:p w14:paraId="264C18D2" w14:textId="77777777" w:rsidR="005D667B" w:rsidRDefault="005D667B" w:rsidP="0027262E">
                                  <w:pPr>
                                    <w:ind w:left="113" w:right="113"/>
                                    <w:jc w:val="center"/>
                                    <w:rPr>
                                      <w:noProof/>
                                    </w:rPr>
                                  </w:pPr>
                                </w:p>
                              </w:tc>
                              <w:tc>
                                <w:tcPr>
                                  <w:tcW w:w="578" w:type="dxa"/>
                                  <w:textDirection w:val="btLr"/>
                                  <w:vAlign w:val="center"/>
                                </w:tcPr>
                                <w:p w14:paraId="5060F167" w14:textId="77777777" w:rsidR="005D667B" w:rsidRDefault="005D667B" w:rsidP="0027262E">
                                  <w:pPr>
                                    <w:ind w:left="113" w:right="113"/>
                                    <w:jc w:val="center"/>
                                    <w:rPr>
                                      <w:noProof/>
                                    </w:rPr>
                                  </w:pPr>
                                </w:p>
                              </w:tc>
                              <w:tc>
                                <w:tcPr>
                                  <w:tcW w:w="578" w:type="dxa"/>
                                  <w:textDirection w:val="btLr"/>
                                  <w:vAlign w:val="center"/>
                                </w:tcPr>
                                <w:p w14:paraId="3219D057" w14:textId="77777777" w:rsidR="005D667B" w:rsidRDefault="005D667B" w:rsidP="0027262E">
                                  <w:pPr>
                                    <w:ind w:left="113" w:right="113"/>
                                    <w:jc w:val="center"/>
                                    <w:rPr>
                                      <w:noProof/>
                                    </w:rPr>
                                  </w:pPr>
                                </w:p>
                              </w:tc>
                              <w:tc>
                                <w:tcPr>
                                  <w:tcW w:w="578" w:type="dxa"/>
                                  <w:textDirection w:val="btLr"/>
                                  <w:vAlign w:val="center"/>
                                </w:tcPr>
                                <w:p w14:paraId="235A5DDE" w14:textId="77777777" w:rsidR="005D667B" w:rsidRDefault="005D667B" w:rsidP="0027262E">
                                  <w:pPr>
                                    <w:ind w:left="113" w:right="113"/>
                                    <w:jc w:val="center"/>
                                    <w:rPr>
                                      <w:noProof/>
                                    </w:rPr>
                                  </w:pPr>
                                </w:p>
                              </w:tc>
                              <w:tc>
                                <w:tcPr>
                                  <w:tcW w:w="578" w:type="dxa"/>
                                  <w:textDirection w:val="btLr"/>
                                  <w:vAlign w:val="center"/>
                                </w:tcPr>
                                <w:p w14:paraId="5CCFD355" w14:textId="77777777" w:rsidR="005D667B" w:rsidRDefault="005D667B" w:rsidP="0027262E">
                                  <w:pPr>
                                    <w:ind w:left="113" w:right="113"/>
                                    <w:jc w:val="center"/>
                                    <w:rPr>
                                      <w:noProof/>
                                    </w:rPr>
                                  </w:pPr>
                                </w:p>
                              </w:tc>
                              <w:tc>
                                <w:tcPr>
                                  <w:tcW w:w="508" w:type="dxa"/>
                                  <w:textDirection w:val="btLr"/>
                                  <w:vAlign w:val="center"/>
                                </w:tcPr>
                                <w:p w14:paraId="2BEB3ADF" w14:textId="77777777" w:rsidR="005D667B" w:rsidRDefault="005D667B" w:rsidP="0027262E">
                                  <w:pPr>
                                    <w:ind w:left="113" w:right="113"/>
                                    <w:jc w:val="center"/>
                                    <w:rPr>
                                      <w:noProof/>
                                    </w:rPr>
                                  </w:pPr>
                                </w:p>
                              </w:tc>
                            </w:tr>
                            <w:tr w:rsidR="005D667B" w14:paraId="2228A6AD" w14:textId="77777777" w:rsidTr="00A57AEB">
                              <w:trPr>
                                <w:cantSplit/>
                                <w:trHeight w:val="569"/>
                              </w:trPr>
                              <w:tc>
                                <w:tcPr>
                                  <w:tcW w:w="2954" w:type="dxa"/>
                                </w:tcPr>
                                <w:p w14:paraId="43ED227F" w14:textId="77777777" w:rsidR="005D667B" w:rsidRDefault="005D667B" w:rsidP="00A57AEB">
                                  <w:pPr>
                                    <w:jc w:val="right"/>
                                    <w:rPr>
                                      <w:noProof/>
                                    </w:rPr>
                                  </w:pPr>
                                  <w:r>
                                    <w:rPr>
                                      <w:noProof/>
                                    </w:rPr>
                                    <w:t>Work Safely</w:t>
                                  </w:r>
                                </w:p>
                              </w:tc>
                              <w:tc>
                                <w:tcPr>
                                  <w:tcW w:w="605" w:type="dxa"/>
                                  <w:textDirection w:val="btLr"/>
                                  <w:vAlign w:val="center"/>
                                </w:tcPr>
                                <w:p w14:paraId="7B51488F"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7859A1C3" w14:textId="77777777" w:rsidR="005D667B" w:rsidRPr="00A57AEB" w:rsidRDefault="005D667B" w:rsidP="0027262E">
                                  <w:pPr>
                                    <w:ind w:left="113" w:right="113"/>
                                    <w:jc w:val="center"/>
                                    <w:rPr>
                                      <w:noProof/>
                                      <w:sz w:val="20"/>
                                      <w:szCs w:val="20"/>
                                    </w:rPr>
                                  </w:pPr>
                                </w:p>
                              </w:tc>
                              <w:tc>
                                <w:tcPr>
                                  <w:tcW w:w="578" w:type="dxa"/>
                                  <w:textDirection w:val="btLr"/>
                                  <w:vAlign w:val="center"/>
                                </w:tcPr>
                                <w:p w14:paraId="219FB3F2" w14:textId="77777777" w:rsidR="005D667B" w:rsidRDefault="005D667B" w:rsidP="0027262E">
                                  <w:pPr>
                                    <w:ind w:left="113" w:right="113"/>
                                    <w:jc w:val="center"/>
                                    <w:rPr>
                                      <w:noProof/>
                                    </w:rPr>
                                  </w:pPr>
                                </w:p>
                              </w:tc>
                              <w:tc>
                                <w:tcPr>
                                  <w:tcW w:w="578" w:type="dxa"/>
                                  <w:textDirection w:val="btLr"/>
                                  <w:vAlign w:val="center"/>
                                </w:tcPr>
                                <w:p w14:paraId="06C7195E" w14:textId="77777777" w:rsidR="005D667B" w:rsidRDefault="005D667B" w:rsidP="0027262E">
                                  <w:pPr>
                                    <w:ind w:left="113" w:right="113"/>
                                    <w:jc w:val="center"/>
                                    <w:rPr>
                                      <w:noProof/>
                                    </w:rPr>
                                  </w:pPr>
                                </w:p>
                              </w:tc>
                              <w:tc>
                                <w:tcPr>
                                  <w:tcW w:w="578" w:type="dxa"/>
                                  <w:textDirection w:val="btLr"/>
                                  <w:vAlign w:val="center"/>
                                </w:tcPr>
                                <w:p w14:paraId="1F24E572" w14:textId="77777777" w:rsidR="005D667B" w:rsidRDefault="005D667B" w:rsidP="0027262E">
                                  <w:pPr>
                                    <w:ind w:left="113" w:right="113"/>
                                    <w:jc w:val="center"/>
                                    <w:rPr>
                                      <w:noProof/>
                                    </w:rPr>
                                  </w:pPr>
                                </w:p>
                              </w:tc>
                              <w:tc>
                                <w:tcPr>
                                  <w:tcW w:w="578" w:type="dxa"/>
                                  <w:textDirection w:val="btLr"/>
                                  <w:vAlign w:val="center"/>
                                </w:tcPr>
                                <w:p w14:paraId="65830607" w14:textId="77777777" w:rsidR="005D667B" w:rsidRDefault="005D667B" w:rsidP="0027262E">
                                  <w:pPr>
                                    <w:ind w:left="113" w:right="113"/>
                                    <w:jc w:val="center"/>
                                    <w:rPr>
                                      <w:noProof/>
                                    </w:rPr>
                                  </w:pPr>
                                </w:p>
                              </w:tc>
                              <w:tc>
                                <w:tcPr>
                                  <w:tcW w:w="578" w:type="dxa"/>
                                  <w:textDirection w:val="btLr"/>
                                  <w:vAlign w:val="center"/>
                                </w:tcPr>
                                <w:p w14:paraId="6E8B1C8C" w14:textId="77777777" w:rsidR="005D667B" w:rsidRDefault="005D667B" w:rsidP="0027262E">
                                  <w:pPr>
                                    <w:ind w:left="113" w:right="113"/>
                                    <w:jc w:val="center"/>
                                    <w:rPr>
                                      <w:noProof/>
                                    </w:rPr>
                                  </w:pPr>
                                </w:p>
                              </w:tc>
                              <w:tc>
                                <w:tcPr>
                                  <w:tcW w:w="578" w:type="dxa"/>
                                  <w:textDirection w:val="btLr"/>
                                  <w:vAlign w:val="center"/>
                                </w:tcPr>
                                <w:p w14:paraId="69D3172D" w14:textId="77777777" w:rsidR="005D667B" w:rsidRDefault="005D667B" w:rsidP="0027262E">
                                  <w:pPr>
                                    <w:ind w:left="113" w:right="113"/>
                                    <w:jc w:val="center"/>
                                    <w:rPr>
                                      <w:noProof/>
                                    </w:rPr>
                                  </w:pPr>
                                </w:p>
                              </w:tc>
                              <w:tc>
                                <w:tcPr>
                                  <w:tcW w:w="578" w:type="dxa"/>
                                  <w:textDirection w:val="btLr"/>
                                  <w:vAlign w:val="center"/>
                                </w:tcPr>
                                <w:p w14:paraId="622CFDF9" w14:textId="77777777" w:rsidR="005D667B" w:rsidRDefault="005D667B" w:rsidP="0027262E">
                                  <w:pPr>
                                    <w:ind w:left="113" w:right="113"/>
                                    <w:jc w:val="center"/>
                                    <w:rPr>
                                      <w:noProof/>
                                    </w:rPr>
                                  </w:pPr>
                                </w:p>
                              </w:tc>
                              <w:tc>
                                <w:tcPr>
                                  <w:tcW w:w="578" w:type="dxa"/>
                                  <w:textDirection w:val="btLr"/>
                                  <w:vAlign w:val="center"/>
                                </w:tcPr>
                                <w:p w14:paraId="7318377C" w14:textId="77777777" w:rsidR="005D667B" w:rsidRDefault="005D667B" w:rsidP="0027262E">
                                  <w:pPr>
                                    <w:ind w:left="113" w:right="113"/>
                                    <w:jc w:val="center"/>
                                    <w:rPr>
                                      <w:noProof/>
                                    </w:rPr>
                                  </w:pPr>
                                </w:p>
                              </w:tc>
                              <w:tc>
                                <w:tcPr>
                                  <w:tcW w:w="578" w:type="dxa"/>
                                  <w:textDirection w:val="btLr"/>
                                  <w:vAlign w:val="center"/>
                                </w:tcPr>
                                <w:p w14:paraId="03157DD2" w14:textId="77777777" w:rsidR="005D667B" w:rsidRDefault="005D667B" w:rsidP="0027262E">
                                  <w:pPr>
                                    <w:ind w:left="113" w:right="113"/>
                                    <w:jc w:val="center"/>
                                    <w:rPr>
                                      <w:noProof/>
                                    </w:rPr>
                                  </w:pPr>
                                </w:p>
                              </w:tc>
                              <w:tc>
                                <w:tcPr>
                                  <w:tcW w:w="578" w:type="dxa"/>
                                  <w:textDirection w:val="btLr"/>
                                  <w:vAlign w:val="center"/>
                                </w:tcPr>
                                <w:p w14:paraId="6A8898CF" w14:textId="77777777" w:rsidR="005D667B" w:rsidRDefault="005D667B" w:rsidP="0027262E">
                                  <w:pPr>
                                    <w:ind w:left="113" w:right="113"/>
                                    <w:jc w:val="center"/>
                                    <w:rPr>
                                      <w:noProof/>
                                    </w:rPr>
                                  </w:pPr>
                                </w:p>
                              </w:tc>
                              <w:tc>
                                <w:tcPr>
                                  <w:tcW w:w="578" w:type="dxa"/>
                                  <w:textDirection w:val="btLr"/>
                                  <w:vAlign w:val="center"/>
                                </w:tcPr>
                                <w:p w14:paraId="155B2DE6" w14:textId="77777777" w:rsidR="005D667B" w:rsidRDefault="005D667B" w:rsidP="0027262E">
                                  <w:pPr>
                                    <w:ind w:left="113" w:right="113"/>
                                    <w:jc w:val="center"/>
                                    <w:rPr>
                                      <w:noProof/>
                                    </w:rPr>
                                  </w:pPr>
                                </w:p>
                              </w:tc>
                              <w:tc>
                                <w:tcPr>
                                  <w:tcW w:w="508" w:type="dxa"/>
                                  <w:textDirection w:val="btLr"/>
                                  <w:vAlign w:val="center"/>
                                </w:tcPr>
                                <w:p w14:paraId="65FC7BDC" w14:textId="77777777" w:rsidR="005D667B" w:rsidRDefault="005D667B" w:rsidP="0027262E">
                                  <w:pPr>
                                    <w:ind w:left="113" w:right="113"/>
                                    <w:jc w:val="center"/>
                                    <w:rPr>
                                      <w:noProof/>
                                    </w:rPr>
                                  </w:pPr>
                                </w:p>
                              </w:tc>
                            </w:tr>
                            <w:tr w:rsidR="005D667B" w14:paraId="6437F4E0" w14:textId="77777777" w:rsidTr="00A57AEB">
                              <w:trPr>
                                <w:cantSplit/>
                                <w:trHeight w:val="569"/>
                              </w:trPr>
                              <w:tc>
                                <w:tcPr>
                                  <w:tcW w:w="2954" w:type="dxa"/>
                                </w:tcPr>
                                <w:p w14:paraId="0C8F0914" w14:textId="77777777" w:rsidR="005D667B" w:rsidRDefault="005D667B" w:rsidP="00A57AEB">
                                  <w:pPr>
                                    <w:jc w:val="right"/>
                                    <w:rPr>
                                      <w:noProof/>
                                    </w:rPr>
                                  </w:pPr>
                                  <w:r>
                                    <w:rPr>
                                      <w:noProof/>
                                    </w:rPr>
                                    <w:t>Learn Continuously</w:t>
                                  </w:r>
                                </w:p>
                              </w:tc>
                              <w:tc>
                                <w:tcPr>
                                  <w:tcW w:w="605" w:type="dxa"/>
                                  <w:textDirection w:val="btLr"/>
                                  <w:vAlign w:val="center"/>
                                </w:tcPr>
                                <w:p w14:paraId="665BE9A7"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6F1F9E02" w14:textId="77777777" w:rsidR="005D667B" w:rsidRPr="00A57AEB" w:rsidRDefault="005D667B" w:rsidP="0027262E">
                                  <w:pPr>
                                    <w:ind w:left="113" w:right="113"/>
                                    <w:jc w:val="center"/>
                                    <w:rPr>
                                      <w:noProof/>
                                      <w:sz w:val="20"/>
                                      <w:szCs w:val="20"/>
                                    </w:rPr>
                                  </w:pPr>
                                </w:p>
                              </w:tc>
                              <w:tc>
                                <w:tcPr>
                                  <w:tcW w:w="578" w:type="dxa"/>
                                  <w:textDirection w:val="btLr"/>
                                  <w:vAlign w:val="center"/>
                                </w:tcPr>
                                <w:p w14:paraId="2AFD939C" w14:textId="77777777" w:rsidR="005D667B" w:rsidRDefault="005D667B" w:rsidP="0027262E">
                                  <w:pPr>
                                    <w:ind w:left="113" w:right="113"/>
                                    <w:jc w:val="center"/>
                                    <w:rPr>
                                      <w:noProof/>
                                    </w:rPr>
                                  </w:pPr>
                                </w:p>
                              </w:tc>
                              <w:tc>
                                <w:tcPr>
                                  <w:tcW w:w="578" w:type="dxa"/>
                                  <w:textDirection w:val="btLr"/>
                                  <w:vAlign w:val="center"/>
                                </w:tcPr>
                                <w:p w14:paraId="5D149C44" w14:textId="77777777" w:rsidR="005D667B" w:rsidRDefault="005D667B" w:rsidP="0027262E">
                                  <w:pPr>
                                    <w:ind w:left="113" w:right="113"/>
                                    <w:jc w:val="center"/>
                                    <w:rPr>
                                      <w:noProof/>
                                    </w:rPr>
                                  </w:pPr>
                                </w:p>
                              </w:tc>
                              <w:tc>
                                <w:tcPr>
                                  <w:tcW w:w="578" w:type="dxa"/>
                                  <w:textDirection w:val="btLr"/>
                                  <w:vAlign w:val="center"/>
                                </w:tcPr>
                                <w:p w14:paraId="7ABBB950" w14:textId="77777777" w:rsidR="005D667B" w:rsidRDefault="005D667B" w:rsidP="0027262E">
                                  <w:pPr>
                                    <w:ind w:left="113" w:right="113"/>
                                    <w:jc w:val="center"/>
                                    <w:rPr>
                                      <w:noProof/>
                                    </w:rPr>
                                  </w:pPr>
                                </w:p>
                              </w:tc>
                              <w:tc>
                                <w:tcPr>
                                  <w:tcW w:w="578" w:type="dxa"/>
                                  <w:textDirection w:val="btLr"/>
                                  <w:vAlign w:val="center"/>
                                </w:tcPr>
                                <w:p w14:paraId="0EC11F63" w14:textId="77777777" w:rsidR="005D667B" w:rsidRDefault="005D667B" w:rsidP="0027262E">
                                  <w:pPr>
                                    <w:ind w:left="113" w:right="113"/>
                                    <w:jc w:val="center"/>
                                    <w:rPr>
                                      <w:noProof/>
                                    </w:rPr>
                                  </w:pPr>
                                </w:p>
                              </w:tc>
                              <w:tc>
                                <w:tcPr>
                                  <w:tcW w:w="578" w:type="dxa"/>
                                  <w:textDirection w:val="btLr"/>
                                  <w:vAlign w:val="center"/>
                                </w:tcPr>
                                <w:p w14:paraId="21DDCD0B" w14:textId="77777777" w:rsidR="005D667B" w:rsidRDefault="005D667B" w:rsidP="0027262E">
                                  <w:pPr>
                                    <w:ind w:left="113" w:right="113"/>
                                    <w:jc w:val="center"/>
                                    <w:rPr>
                                      <w:noProof/>
                                    </w:rPr>
                                  </w:pPr>
                                </w:p>
                              </w:tc>
                              <w:tc>
                                <w:tcPr>
                                  <w:tcW w:w="578" w:type="dxa"/>
                                  <w:textDirection w:val="btLr"/>
                                  <w:vAlign w:val="center"/>
                                </w:tcPr>
                                <w:p w14:paraId="550FDBB0" w14:textId="77777777" w:rsidR="005D667B" w:rsidRDefault="005D667B" w:rsidP="0027262E">
                                  <w:pPr>
                                    <w:ind w:left="113" w:right="113"/>
                                    <w:jc w:val="center"/>
                                    <w:rPr>
                                      <w:noProof/>
                                    </w:rPr>
                                  </w:pPr>
                                </w:p>
                              </w:tc>
                              <w:tc>
                                <w:tcPr>
                                  <w:tcW w:w="578" w:type="dxa"/>
                                  <w:textDirection w:val="btLr"/>
                                  <w:vAlign w:val="center"/>
                                </w:tcPr>
                                <w:p w14:paraId="5C6BCDB8" w14:textId="77777777" w:rsidR="005D667B" w:rsidRDefault="005D667B" w:rsidP="0027262E">
                                  <w:pPr>
                                    <w:ind w:left="113" w:right="113"/>
                                    <w:jc w:val="center"/>
                                    <w:rPr>
                                      <w:noProof/>
                                    </w:rPr>
                                  </w:pPr>
                                </w:p>
                              </w:tc>
                              <w:tc>
                                <w:tcPr>
                                  <w:tcW w:w="578" w:type="dxa"/>
                                  <w:textDirection w:val="btLr"/>
                                  <w:vAlign w:val="center"/>
                                </w:tcPr>
                                <w:p w14:paraId="2EC0036E" w14:textId="77777777" w:rsidR="005D667B" w:rsidRDefault="005D667B" w:rsidP="0027262E">
                                  <w:pPr>
                                    <w:ind w:left="113" w:right="113"/>
                                    <w:jc w:val="center"/>
                                    <w:rPr>
                                      <w:noProof/>
                                    </w:rPr>
                                  </w:pPr>
                                </w:p>
                              </w:tc>
                              <w:tc>
                                <w:tcPr>
                                  <w:tcW w:w="578" w:type="dxa"/>
                                  <w:textDirection w:val="btLr"/>
                                  <w:vAlign w:val="center"/>
                                </w:tcPr>
                                <w:p w14:paraId="175068E8" w14:textId="77777777" w:rsidR="005D667B" w:rsidRDefault="005D667B" w:rsidP="0027262E">
                                  <w:pPr>
                                    <w:ind w:left="113" w:right="113"/>
                                    <w:jc w:val="center"/>
                                    <w:rPr>
                                      <w:noProof/>
                                    </w:rPr>
                                  </w:pPr>
                                </w:p>
                              </w:tc>
                              <w:tc>
                                <w:tcPr>
                                  <w:tcW w:w="578" w:type="dxa"/>
                                  <w:textDirection w:val="btLr"/>
                                  <w:vAlign w:val="center"/>
                                </w:tcPr>
                                <w:p w14:paraId="02D54CE0" w14:textId="77777777" w:rsidR="005D667B" w:rsidRDefault="005D667B" w:rsidP="0027262E">
                                  <w:pPr>
                                    <w:ind w:left="113" w:right="113"/>
                                    <w:jc w:val="center"/>
                                    <w:rPr>
                                      <w:noProof/>
                                    </w:rPr>
                                  </w:pPr>
                                </w:p>
                              </w:tc>
                              <w:tc>
                                <w:tcPr>
                                  <w:tcW w:w="578" w:type="dxa"/>
                                  <w:textDirection w:val="btLr"/>
                                  <w:vAlign w:val="center"/>
                                </w:tcPr>
                                <w:p w14:paraId="4BF2D084" w14:textId="77777777" w:rsidR="005D667B" w:rsidRDefault="005D667B" w:rsidP="0027262E">
                                  <w:pPr>
                                    <w:ind w:left="113" w:right="113"/>
                                    <w:jc w:val="center"/>
                                    <w:rPr>
                                      <w:noProof/>
                                    </w:rPr>
                                  </w:pPr>
                                </w:p>
                              </w:tc>
                              <w:tc>
                                <w:tcPr>
                                  <w:tcW w:w="508" w:type="dxa"/>
                                  <w:textDirection w:val="btLr"/>
                                  <w:vAlign w:val="center"/>
                                </w:tcPr>
                                <w:p w14:paraId="3D363910" w14:textId="77777777" w:rsidR="005D667B" w:rsidRDefault="005D667B" w:rsidP="0027262E">
                                  <w:pPr>
                                    <w:ind w:left="113" w:right="113"/>
                                    <w:jc w:val="center"/>
                                    <w:rPr>
                                      <w:noProof/>
                                    </w:rPr>
                                  </w:pPr>
                                </w:p>
                              </w:tc>
                            </w:tr>
                            <w:tr w:rsidR="005D667B" w14:paraId="701EBC17" w14:textId="77777777" w:rsidTr="00A57AEB">
                              <w:trPr>
                                <w:cantSplit/>
                                <w:trHeight w:val="569"/>
                              </w:trPr>
                              <w:tc>
                                <w:tcPr>
                                  <w:tcW w:w="2954" w:type="dxa"/>
                                </w:tcPr>
                                <w:p w14:paraId="51BA1BF3" w14:textId="77777777" w:rsidR="005D667B" w:rsidRDefault="005D667B" w:rsidP="00A57AEB">
                                  <w:pPr>
                                    <w:jc w:val="right"/>
                                    <w:rPr>
                                      <w:noProof/>
                                    </w:rPr>
                                  </w:pPr>
                                  <w:r>
                                    <w:rPr>
                                      <w:noProof/>
                                    </w:rPr>
                                    <w:t>Be Adaptable</w:t>
                                  </w:r>
                                </w:p>
                              </w:tc>
                              <w:tc>
                                <w:tcPr>
                                  <w:tcW w:w="605" w:type="dxa"/>
                                  <w:textDirection w:val="btLr"/>
                                  <w:vAlign w:val="center"/>
                                </w:tcPr>
                                <w:p w14:paraId="6BCF2CAA"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05F16B79"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19B4C239" w14:textId="77777777" w:rsidR="005D667B" w:rsidRDefault="005D667B" w:rsidP="0027262E">
                                  <w:pPr>
                                    <w:ind w:left="113" w:right="113"/>
                                    <w:jc w:val="center"/>
                                    <w:rPr>
                                      <w:noProof/>
                                    </w:rPr>
                                  </w:pPr>
                                </w:p>
                              </w:tc>
                              <w:tc>
                                <w:tcPr>
                                  <w:tcW w:w="578" w:type="dxa"/>
                                  <w:textDirection w:val="btLr"/>
                                  <w:vAlign w:val="center"/>
                                </w:tcPr>
                                <w:p w14:paraId="468BC033" w14:textId="77777777" w:rsidR="005D667B" w:rsidRDefault="005D667B" w:rsidP="0027262E">
                                  <w:pPr>
                                    <w:ind w:left="113" w:right="113"/>
                                    <w:jc w:val="center"/>
                                    <w:rPr>
                                      <w:noProof/>
                                    </w:rPr>
                                  </w:pPr>
                                </w:p>
                              </w:tc>
                              <w:tc>
                                <w:tcPr>
                                  <w:tcW w:w="578" w:type="dxa"/>
                                  <w:textDirection w:val="btLr"/>
                                  <w:vAlign w:val="center"/>
                                </w:tcPr>
                                <w:p w14:paraId="7A5946E8" w14:textId="77777777" w:rsidR="005D667B" w:rsidRDefault="005D667B" w:rsidP="0027262E">
                                  <w:pPr>
                                    <w:ind w:left="113" w:right="113"/>
                                    <w:jc w:val="center"/>
                                    <w:rPr>
                                      <w:noProof/>
                                    </w:rPr>
                                  </w:pPr>
                                </w:p>
                              </w:tc>
                              <w:tc>
                                <w:tcPr>
                                  <w:tcW w:w="578" w:type="dxa"/>
                                  <w:textDirection w:val="btLr"/>
                                  <w:vAlign w:val="center"/>
                                </w:tcPr>
                                <w:p w14:paraId="4E021F14" w14:textId="77777777" w:rsidR="005D667B" w:rsidRDefault="005D667B" w:rsidP="0027262E">
                                  <w:pPr>
                                    <w:ind w:left="113" w:right="113"/>
                                    <w:jc w:val="center"/>
                                    <w:rPr>
                                      <w:noProof/>
                                    </w:rPr>
                                  </w:pPr>
                                </w:p>
                              </w:tc>
                              <w:tc>
                                <w:tcPr>
                                  <w:tcW w:w="578" w:type="dxa"/>
                                  <w:textDirection w:val="btLr"/>
                                  <w:vAlign w:val="center"/>
                                </w:tcPr>
                                <w:p w14:paraId="426F1237" w14:textId="77777777" w:rsidR="005D667B" w:rsidRDefault="005D667B" w:rsidP="0027262E">
                                  <w:pPr>
                                    <w:ind w:left="113" w:right="113"/>
                                    <w:jc w:val="center"/>
                                    <w:rPr>
                                      <w:noProof/>
                                    </w:rPr>
                                  </w:pPr>
                                </w:p>
                              </w:tc>
                              <w:tc>
                                <w:tcPr>
                                  <w:tcW w:w="578" w:type="dxa"/>
                                  <w:textDirection w:val="btLr"/>
                                  <w:vAlign w:val="center"/>
                                </w:tcPr>
                                <w:p w14:paraId="3A1A9A8D" w14:textId="77777777" w:rsidR="005D667B" w:rsidRDefault="005D667B" w:rsidP="0027262E">
                                  <w:pPr>
                                    <w:ind w:left="113" w:right="113"/>
                                    <w:jc w:val="center"/>
                                    <w:rPr>
                                      <w:noProof/>
                                    </w:rPr>
                                  </w:pPr>
                                </w:p>
                              </w:tc>
                              <w:tc>
                                <w:tcPr>
                                  <w:tcW w:w="578" w:type="dxa"/>
                                  <w:textDirection w:val="btLr"/>
                                  <w:vAlign w:val="center"/>
                                </w:tcPr>
                                <w:p w14:paraId="29A7F382" w14:textId="77777777" w:rsidR="005D667B" w:rsidRDefault="005D667B" w:rsidP="0027262E">
                                  <w:pPr>
                                    <w:ind w:left="113" w:right="113"/>
                                    <w:jc w:val="center"/>
                                    <w:rPr>
                                      <w:noProof/>
                                    </w:rPr>
                                  </w:pPr>
                                </w:p>
                              </w:tc>
                              <w:tc>
                                <w:tcPr>
                                  <w:tcW w:w="578" w:type="dxa"/>
                                  <w:textDirection w:val="btLr"/>
                                  <w:vAlign w:val="center"/>
                                </w:tcPr>
                                <w:p w14:paraId="2B35855D" w14:textId="77777777" w:rsidR="005D667B" w:rsidRDefault="005D667B" w:rsidP="0027262E">
                                  <w:pPr>
                                    <w:ind w:left="113" w:right="113"/>
                                    <w:jc w:val="center"/>
                                    <w:rPr>
                                      <w:noProof/>
                                    </w:rPr>
                                  </w:pPr>
                                </w:p>
                              </w:tc>
                              <w:tc>
                                <w:tcPr>
                                  <w:tcW w:w="578" w:type="dxa"/>
                                  <w:textDirection w:val="btLr"/>
                                  <w:vAlign w:val="center"/>
                                </w:tcPr>
                                <w:p w14:paraId="3F4A1109" w14:textId="77777777" w:rsidR="005D667B" w:rsidRDefault="005D667B" w:rsidP="0027262E">
                                  <w:pPr>
                                    <w:ind w:left="113" w:right="113"/>
                                    <w:jc w:val="center"/>
                                    <w:rPr>
                                      <w:noProof/>
                                    </w:rPr>
                                  </w:pPr>
                                </w:p>
                              </w:tc>
                              <w:tc>
                                <w:tcPr>
                                  <w:tcW w:w="578" w:type="dxa"/>
                                  <w:textDirection w:val="btLr"/>
                                  <w:vAlign w:val="center"/>
                                </w:tcPr>
                                <w:p w14:paraId="177C4E5A" w14:textId="77777777" w:rsidR="005D667B" w:rsidRDefault="005D667B" w:rsidP="0027262E">
                                  <w:pPr>
                                    <w:ind w:left="113" w:right="113"/>
                                    <w:jc w:val="center"/>
                                    <w:rPr>
                                      <w:noProof/>
                                    </w:rPr>
                                  </w:pPr>
                                </w:p>
                              </w:tc>
                              <w:tc>
                                <w:tcPr>
                                  <w:tcW w:w="578" w:type="dxa"/>
                                  <w:textDirection w:val="btLr"/>
                                  <w:vAlign w:val="center"/>
                                </w:tcPr>
                                <w:p w14:paraId="16D6A27F" w14:textId="77777777" w:rsidR="005D667B" w:rsidRDefault="005D667B" w:rsidP="0027262E">
                                  <w:pPr>
                                    <w:ind w:left="113" w:right="113"/>
                                    <w:jc w:val="center"/>
                                    <w:rPr>
                                      <w:noProof/>
                                    </w:rPr>
                                  </w:pPr>
                                </w:p>
                              </w:tc>
                              <w:tc>
                                <w:tcPr>
                                  <w:tcW w:w="508" w:type="dxa"/>
                                  <w:textDirection w:val="btLr"/>
                                  <w:vAlign w:val="center"/>
                                </w:tcPr>
                                <w:p w14:paraId="4324A6C5" w14:textId="77777777" w:rsidR="005D667B" w:rsidRDefault="005D667B" w:rsidP="0027262E">
                                  <w:pPr>
                                    <w:ind w:left="113" w:right="113"/>
                                    <w:jc w:val="center"/>
                                    <w:rPr>
                                      <w:noProof/>
                                    </w:rPr>
                                  </w:pPr>
                                </w:p>
                              </w:tc>
                            </w:tr>
                            <w:tr w:rsidR="005D667B" w14:paraId="797507C3" w14:textId="77777777" w:rsidTr="00A57AEB">
                              <w:trPr>
                                <w:cantSplit/>
                                <w:trHeight w:val="569"/>
                              </w:trPr>
                              <w:tc>
                                <w:tcPr>
                                  <w:tcW w:w="2954" w:type="dxa"/>
                                </w:tcPr>
                                <w:p w14:paraId="6622A71A" w14:textId="77777777" w:rsidR="005D667B" w:rsidRDefault="005D667B" w:rsidP="00A57AEB">
                                  <w:pPr>
                                    <w:jc w:val="right"/>
                                    <w:rPr>
                                      <w:noProof/>
                                    </w:rPr>
                                  </w:pPr>
                                  <w:r>
                                    <w:rPr>
                                      <w:noProof/>
                                    </w:rPr>
                                    <w:t>Be Responsible</w:t>
                                  </w:r>
                                </w:p>
                              </w:tc>
                              <w:tc>
                                <w:tcPr>
                                  <w:tcW w:w="605" w:type="dxa"/>
                                  <w:textDirection w:val="btLr"/>
                                  <w:vAlign w:val="center"/>
                                </w:tcPr>
                                <w:p w14:paraId="5A718E40"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516B061D"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11D670B6" w14:textId="77777777" w:rsidR="005D667B" w:rsidRDefault="005D667B" w:rsidP="0027262E">
                                  <w:pPr>
                                    <w:ind w:left="113" w:right="113"/>
                                    <w:jc w:val="center"/>
                                    <w:rPr>
                                      <w:noProof/>
                                    </w:rPr>
                                  </w:pPr>
                                </w:p>
                              </w:tc>
                              <w:tc>
                                <w:tcPr>
                                  <w:tcW w:w="578" w:type="dxa"/>
                                  <w:textDirection w:val="btLr"/>
                                  <w:vAlign w:val="center"/>
                                </w:tcPr>
                                <w:p w14:paraId="6AAEB85A" w14:textId="77777777" w:rsidR="005D667B" w:rsidRDefault="005D667B" w:rsidP="0027262E">
                                  <w:pPr>
                                    <w:ind w:left="113" w:right="113"/>
                                    <w:jc w:val="center"/>
                                    <w:rPr>
                                      <w:noProof/>
                                    </w:rPr>
                                  </w:pPr>
                                </w:p>
                              </w:tc>
                              <w:tc>
                                <w:tcPr>
                                  <w:tcW w:w="578" w:type="dxa"/>
                                  <w:textDirection w:val="btLr"/>
                                  <w:vAlign w:val="center"/>
                                </w:tcPr>
                                <w:p w14:paraId="4BE3446A" w14:textId="77777777" w:rsidR="005D667B" w:rsidRDefault="005D667B" w:rsidP="0027262E">
                                  <w:pPr>
                                    <w:ind w:left="113" w:right="113"/>
                                    <w:jc w:val="center"/>
                                    <w:rPr>
                                      <w:noProof/>
                                    </w:rPr>
                                  </w:pPr>
                                </w:p>
                              </w:tc>
                              <w:tc>
                                <w:tcPr>
                                  <w:tcW w:w="578" w:type="dxa"/>
                                  <w:textDirection w:val="btLr"/>
                                  <w:vAlign w:val="center"/>
                                </w:tcPr>
                                <w:p w14:paraId="68C469AD" w14:textId="77777777" w:rsidR="005D667B" w:rsidRDefault="005D667B" w:rsidP="0027262E">
                                  <w:pPr>
                                    <w:ind w:left="113" w:right="113"/>
                                    <w:jc w:val="center"/>
                                    <w:rPr>
                                      <w:noProof/>
                                    </w:rPr>
                                  </w:pPr>
                                </w:p>
                              </w:tc>
                              <w:tc>
                                <w:tcPr>
                                  <w:tcW w:w="578" w:type="dxa"/>
                                  <w:textDirection w:val="btLr"/>
                                  <w:vAlign w:val="center"/>
                                </w:tcPr>
                                <w:p w14:paraId="52170383" w14:textId="77777777" w:rsidR="005D667B" w:rsidRDefault="005D667B" w:rsidP="0027262E">
                                  <w:pPr>
                                    <w:ind w:left="113" w:right="113"/>
                                    <w:jc w:val="center"/>
                                    <w:rPr>
                                      <w:noProof/>
                                    </w:rPr>
                                  </w:pPr>
                                </w:p>
                              </w:tc>
                              <w:tc>
                                <w:tcPr>
                                  <w:tcW w:w="578" w:type="dxa"/>
                                  <w:textDirection w:val="btLr"/>
                                  <w:vAlign w:val="center"/>
                                </w:tcPr>
                                <w:p w14:paraId="57EEA77C" w14:textId="77777777" w:rsidR="005D667B" w:rsidRDefault="005D667B" w:rsidP="0027262E">
                                  <w:pPr>
                                    <w:ind w:left="113" w:right="113"/>
                                    <w:jc w:val="center"/>
                                    <w:rPr>
                                      <w:noProof/>
                                    </w:rPr>
                                  </w:pPr>
                                </w:p>
                              </w:tc>
                              <w:tc>
                                <w:tcPr>
                                  <w:tcW w:w="578" w:type="dxa"/>
                                  <w:textDirection w:val="btLr"/>
                                  <w:vAlign w:val="center"/>
                                </w:tcPr>
                                <w:p w14:paraId="799C134A" w14:textId="77777777" w:rsidR="005D667B" w:rsidRDefault="005D667B" w:rsidP="0027262E">
                                  <w:pPr>
                                    <w:ind w:left="113" w:right="113"/>
                                    <w:jc w:val="center"/>
                                    <w:rPr>
                                      <w:noProof/>
                                    </w:rPr>
                                  </w:pPr>
                                </w:p>
                              </w:tc>
                              <w:tc>
                                <w:tcPr>
                                  <w:tcW w:w="578" w:type="dxa"/>
                                  <w:textDirection w:val="btLr"/>
                                  <w:vAlign w:val="center"/>
                                </w:tcPr>
                                <w:p w14:paraId="739CF684" w14:textId="77777777" w:rsidR="005D667B" w:rsidRDefault="005D667B" w:rsidP="0027262E">
                                  <w:pPr>
                                    <w:ind w:left="113" w:right="113"/>
                                    <w:jc w:val="center"/>
                                    <w:rPr>
                                      <w:noProof/>
                                    </w:rPr>
                                  </w:pPr>
                                </w:p>
                              </w:tc>
                              <w:tc>
                                <w:tcPr>
                                  <w:tcW w:w="578" w:type="dxa"/>
                                  <w:textDirection w:val="btLr"/>
                                  <w:vAlign w:val="center"/>
                                </w:tcPr>
                                <w:p w14:paraId="67AA10E0" w14:textId="77777777" w:rsidR="005D667B" w:rsidRDefault="005D667B" w:rsidP="0027262E">
                                  <w:pPr>
                                    <w:ind w:left="113" w:right="113"/>
                                    <w:jc w:val="center"/>
                                    <w:rPr>
                                      <w:noProof/>
                                    </w:rPr>
                                  </w:pPr>
                                </w:p>
                              </w:tc>
                              <w:tc>
                                <w:tcPr>
                                  <w:tcW w:w="578" w:type="dxa"/>
                                  <w:textDirection w:val="btLr"/>
                                  <w:vAlign w:val="center"/>
                                </w:tcPr>
                                <w:p w14:paraId="02564303" w14:textId="77777777" w:rsidR="005D667B" w:rsidRDefault="005D667B" w:rsidP="0027262E">
                                  <w:pPr>
                                    <w:ind w:left="113" w:right="113"/>
                                    <w:jc w:val="center"/>
                                    <w:rPr>
                                      <w:noProof/>
                                    </w:rPr>
                                  </w:pPr>
                                </w:p>
                              </w:tc>
                              <w:tc>
                                <w:tcPr>
                                  <w:tcW w:w="578" w:type="dxa"/>
                                  <w:textDirection w:val="btLr"/>
                                  <w:vAlign w:val="center"/>
                                </w:tcPr>
                                <w:p w14:paraId="42557134" w14:textId="77777777" w:rsidR="005D667B" w:rsidRDefault="005D667B" w:rsidP="0027262E">
                                  <w:pPr>
                                    <w:ind w:left="113" w:right="113"/>
                                    <w:jc w:val="center"/>
                                    <w:rPr>
                                      <w:noProof/>
                                    </w:rPr>
                                  </w:pPr>
                                </w:p>
                              </w:tc>
                              <w:tc>
                                <w:tcPr>
                                  <w:tcW w:w="508" w:type="dxa"/>
                                  <w:textDirection w:val="btLr"/>
                                  <w:vAlign w:val="center"/>
                                </w:tcPr>
                                <w:p w14:paraId="62E4AAB0" w14:textId="77777777" w:rsidR="005D667B" w:rsidRDefault="005D667B" w:rsidP="0027262E">
                                  <w:pPr>
                                    <w:ind w:left="113" w:right="113"/>
                                    <w:jc w:val="center"/>
                                    <w:rPr>
                                      <w:noProof/>
                                    </w:rPr>
                                  </w:pPr>
                                </w:p>
                              </w:tc>
                            </w:tr>
                            <w:tr w:rsidR="005D667B" w14:paraId="11E6AD41" w14:textId="77777777" w:rsidTr="00A57AEB">
                              <w:trPr>
                                <w:cantSplit/>
                                <w:trHeight w:val="569"/>
                              </w:trPr>
                              <w:tc>
                                <w:tcPr>
                                  <w:tcW w:w="2954" w:type="dxa"/>
                                </w:tcPr>
                                <w:p w14:paraId="19B7BE46" w14:textId="77777777" w:rsidR="005D667B" w:rsidRDefault="005D667B" w:rsidP="00A57AEB">
                                  <w:pPr>
                                    <w:jc w:val="right"/>
                                    <w:rPr>
                                      <w:noProof/>
                                    </w:rPr>
                                  </w:pPr>
                                  <w:r>
                                    <w:rPr>
                                      <w:noProof/>
                                    </w:rPr>
                                    <w:t>Demonstrate Positive Attitudes and Behaviours</w:t>
                                  </w:r>
                                </w:p>
                              </w:tc>
                              <w:tc>
                                <w:tcPr>
                                  <w:tcW w:w="605" w:type="dxa"/>
                                  <w:textDirection w:val="btLr"/>
                                  <w:vAlign w:val="center"/>
                                </w:tcPr>
                                <w:p w14:paraId="390B55C7"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02E67EAD"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5F965BFB" w14:textId="77777777" w:rsidR="005D667B" w:rsidRDefault="005D667B" w:rsidP="0027262E">
                                  <w:pPr>
                                    <w:ind w:left="113" w:right="113"/>
                                    <w:jc w:val="center"/>
                                    <w:rPr>
                                      <w:noProof/>
                                    </w:rPr>
                                  </w:pPr>
                                </w:p>
                              </w:tc>
                              <w:tc>
                                <w:tcPr>
                                  <w:tcW w:w="578" w:type="dxa"/>
                                  <w:textDirection w:val="btLr"/>
                                  <w:vAlign w:val="center"/>
                                </w:tcPr>
                                <w:p w14:paraId="2653A1AD" w14:textId="77777777" w:rsidR="005D667B" w:rsidRDefault="005D667B" w:rsidP="0027262E">
                                  <w:pPr>
                                    <w:ind w:left="113" w:right="113"/>
                                    <w:jc w:val="center"/>
                                    <w:rPr>
                                      <w:noProof/>
                                    </w:rPr>
                                  </w:pPr>
                                </w:p>
                              </w:tc>
                              <w:tc>
                                <w:tcPr>
                                  <w:tcW w:w="578" w:type="dxa"/>
                                  <w:textDirection w:val="btLr"/>
                                  <w:vAlign w:val="center"/>
                                </w:tcPr>
                                <w:p w14:paraId="716E2D21" w14:textId="77777777" w:rsidR="005D667B" w:rsidRDefault="005D667B" w:rsidP="0027262E">
                                  <w:pPr>
                                    <w:ind w:left="113" w:right="113"/>
                                    <w:jc w:val="center"/>
                                    <w:rPr>
                                      <w:noProof/>
                                    </w:rPr>
                                  </w:pPr>
                                </w:p>
                              </w:tc>
                              <w:tc>
                                <w:tcPr>
                                  <w:tcW w:w="578" w:type="dxa"/>
                                  <w:textDirection w:val="btLr"/>
                                  <w:vAlign w:val="center"/>
                                </w:tcPr>
                                <w:p w14:paraId="2AC64F8A" w14:textId="77777777" w:rsidR="005D667B" w:rsidRDefault="005D667B" w:rsidP="0027262E">
                                  <w:pPr>
                                    <w:ind w:left="113" w:right="113"/>
                                    <w:jc w:val="center"/>
                                    <w:rPr>
                                      <w:noProof/>
                                    </w:rPr>
                                  </w:pPr>
                                </w:p>
                              </w:tc>
                              <w:tc>
                                <w:tcPr>
                                  <w:tcW w:w="578" w:type="dxa"/>
                                  <w:textDirection w:val="btLr"/>
                                  <w:vAlign w:val="center"/>
                                </w:tcPr>
                                <w:p w14:paraId="14E6210D" w14:textId="77777777" w:rsidR="005D667B" w:rsidRDefault="005D667B" w:rsidP="0027262E">
                                  <w:pPr>
                                    <w:ind w:left="113" w:right="113"/>
                                    <w:jc w:val="center"/>
                                    <w:rPr>
                                      <w:noProof/>
                                    </w:rPr>
                                  </w:pPr>
                                </w:p>
                              </w:tc>
                              <w:tc>
                                <w:tcPr>
                                  <w:tcW w:w="578" w:type="dxa"/>
                                  <w:textDirection w:val="btLr"/>
                                  <w:vAlign w:val="center"/>
                                </w:tcPr>
                                <w:p w14:paraId="5B8EA0E0" w14:textId="77777777" w:rsidR="005D667B" w:rsidRDefault="005D667B" w:rsidP="0027262E">
                                  <w:pPr>
                                    <w:ind w:left="113" w:right="113"/>
                                    <w:jc w:val="center"/>
                                    <w:rPr>
                                      <w:noProof/>
                                    </w:rPr>
                                  </w:pPr>
                                </w:p>
                              </w:tc>
                              <w:tc>
                                <w:tcPr>
                                  <w:tcW w:w="578" w:type="dxa"/>
                                  <w:textDirection w:val="btLr"/>
                                  <w:vAlign w:val="center"/>
                                </w:tcPr>
                                <w:p w14:paraId="09BE9136" w14:textId="77777777" w:rsidR="005D667B" w:rsidRDefault="005D667B" w:rsidP="0027262E">
                                  <w:pPr>
                                    <w:ind w:left="113" w:right="113"/>
                                    <w:jc w:val="center"/>
                                    <w:rPr>
                                      <w:noProof/>
                                    </w:rPr>
                                  </w:pPr>
                                </w:p>
                              </w:tc>
                              <w:tc>
                                <w:tcPr>
                                  <w:tcW w:w="578" w:type="dxa"/>
                                  <w:textDirection w:val="btLr"/>
                                  <w:vAlign w:val="center"/>
                                </w:tcPr>
                                <w:p w14:paraId="6ED5844E" w14:textId="77777777" w:rsidR="005D667B" w:rsidRDefault="005D667B" w:rsidP="0027262E">
                                  <w:pPr>
                                    <w:ind w:left="113" w:right="113"/>
                                    <w:jc w:val="center"/>
                                    <w:rPr>
                                      <w:noProof/>
                                    </w:rPr>
                                  </w:pPr>
                                </w:p>
                              </w:tc>
                              <w:tc>
                                <w:tcPr>
                                  <w:tcW w:w="578" w:type="dxa"/>
                                  <w:textDirection w:val="btLr"/>
                                  <w:vAlign w:val="center"/>
                                </w:tcPr>
                                <w:p w14:paraId="10418D50" w14:textId="77777777" w:rsidR="005D667B" w:rsidRDefault="005D667B" w:rsidP="0027262E">
                                  <w:pPr>
                                    <w:ind w:left="113" w:right="113"/>
                                    <w:jc w:val="center"/>
                                    <w:rPr>
                                      <w:noProof/>
                                    </w:rPr>
                                  </w:pPr>
                                </w:p>
                              </w:tc>
                              <w:tc>
                                <w:tcPr>
                                  <w:tcW w:w="578" w:type="dxa"/>
                                  <w:textDirection w:val="btLr"/>
                                  <w:vAlign w:val="center"/>
                                </w:tcPr>
                                <w:p w14:paraId="3DD6FBF9" w14:textId="77777777" w:rsidR="005D667B" w:rsidRDefault="005D667B" w:rsidP="0027262E">
                                  <w:pPr>
                                    <w:ind w:left="113" w:right="113"/>
                                    <w:jc w:val="center"/>
                                    <w:rPr>
                                      <w:noProof/>
                                    </w:rPr>
                                  </w:pPr>
                                </w:p>
                              </w:tc>
                              <w:tc>
                                <w:tcPr>
                                  <w:tcW w:w="578" w:type="dxa"/>
                                  <w:textDirection w:val="btLr"/>
                                  <w:vAlign w:val="center"/>
                                </w:tcPr>
                                <w:p w14:paraId="7B8D44FD" w14:textId="77777777" w:rsidR="005D667B" w:rsidRDefault="005D667B" w:rsidP="0027262E">
                                  <w:pPr>
                                    <w:ind w:left="113" w:right="113"/>
                                    <w:jc w:val="center"/>
                                    <w:rPr>
                                      <w:noProof/>
                                    </w:rPr>
                                  </w:pPr>
                                </w:p>
                              </w:tc>
                              <w:tc>
                                <w:tcPr>
                                  <w:tcW w:w="508" w:type="dxa"/>
                                  <w:textDirection w:val="btLr"/>
                                  <w:vAlign w:val="center"/>
                                </w:tcPr>
                                <w:p w14:paraId="759C8D53" w14:textId="77777777" w:rsidR="005D667B" w:rsidRDefault="005D667B" w:rsidP="0027262E">
                                  <w:pPr>
                                    <w:ind w:left="113" w:right="113"/>
                                    <w:jc w:val="center"/>
                                    <w:rPr>
                                      <w:noProof/>
                                    </w:rPr>
                                  </w:pPr>
                                </w:p>
                              </w:tc>
                            </w:tr>
                            <w:tr w:rsidR="005D667B" w14:paraId="670CDFA7" w14:textId="77777777" w:rsidTr="00A57AEB">
                              <w:trPr>
                                <w:cantSplit/>
                                <w:trHeight w:val="569"/>
                              </w:trPr>
                              <w:tc>
                                <w:tcPr>
                                  <w:tcW w:w="2954" w:type="dxa"/>
                                </w:tcPr>
                                <w:p w14:paraId="59915314" w14:textId="77777777" w:rsidR="005D667B" w:rsidRDefault="005D667B" w:rsidP="00A57AEB">
                                  <w:pPr>
                                    <w:jc w:val="right"/>
                                    <w:rPr>
                                      <w:noProof/>
                                    </w:rPr>
                                  </w:pPr>
                                  <w:r>
                                    <w:rPr>
                                      <w:noProof/>
                                    </w:rPr>
                                    <w:t>Think and Solve Problems</w:t>
                                  </w:r>
                                </w:p>
                              </w:tc>
                              <w:tc>
                                <w:tcPr>
                                  <w:tcW w:w="605" w:type="dxa"/>
                                  <w:textDirection w:val="btLr"/>
                                  <w:vAlign w:val="center"/>
                                </w:tcPr>
                                <w:p w14:paraId="372D1682"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57C556D0"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48A03E62" w14:textId="77777777" w:rsidR="005D667B" w:rsidRDefault="005D667B" w:rsidP="0027262E">
                                  <w:pPr>
                                    <w:ind w:left="113" w:right="113"/>
                                    <w:jc w:val="center"/>
                                    <w:rPr>
                                      <w:noProof/>
                                    </w:rPr>
                                  </w:pPr>
                                </w:p>
                              </w:tc>
                              <w:tc>
                                <w:tcPr>
                                  <w:tcW w:w="578" w:type="dxa"/>
                                  <w:textDirection w:val="btLr"/>
                                  <w:vAlign w:val="center"/>
                                </w:tcPr>
                                <w:p w14:paraId="468600C1" w14:textId="77777777" w:rsidR="005D667B" w:rsidRDefault="005D667B" w:rsidP="0027262E">
                                  <w:pPr>
                                    <w:ind w:left="113" w:right="113"/>
                                    <w:jc w:val="center"/>
                                    <w:rPr>
                                      <w:noProof/>
                                    </w:rPr>
                                  </w:pPr>
                                </w:p>
                              </w:tc>
                              <w:tc>
                                <w:tcPr>
                                  <w:tcW w:w="578" w:type="dxa"/>
                                  <w:textDirection w:val="btLr"/>
                                  <w:vAlign w:val="center"/>
                                </w:tcPr>
                                <w:p w14:paraId="1DD7CD13" w14:textId="77777777" w:rsidR="005D667B" w:rsidRDefault="005D667B" w:rsidP="0027262E">
                                  <w:pPr>
                                    <w:ind w:left="113" w:right="113"/>
                                    <w:jc w:val="center"/>
                                    <w:rPr>
                                      <w:noProof/>
                                    </w:rPr>
                                  </w:pPr>
                                </w:p>
                              </w:tc>
                              <w:tc>
                                <w:tcPr>
                                  <w:tcW w:w="578" w:type="dxa"/>
                                  <w:textDirection w:val="btLr"/>
                                  <w:vAlign w:val="center"/>
                                </w:tcPr>
                                <w:p w14:paraId="7AE30706" w14:textId="77777777" w:rsidR="005D667B" w:rsidRDefault="005D667B" w:rsidP="0027262E">
                                  <w:pPr>
                                    <w:ind w:left="113" w:right="113"/>
                                    <w:jc w:val="center"/>
                                    <w:rPr>
                                      <w:noProof/>
                                    </w:rPr>
                                  </w:pPr>
                                </w:p>
                              </w:tc>
                              <w:tc>
                                <w:tcPr>
                                  <w:tcW w:w="578" w:type="dxa"/>
                                  <w:textDirection w:val="btLr"/>
                                  <w:vAlign w:val="center"/>
                                </w:tcPr>
                                <w:p w14:paraId="72916910" w14:textId="77777777" w:rsidR="005D667B" w:rsidRDefault="005D667B" w:rsidP="0027262E">
                                  <w:pPr>
                                    <w:ind w:left="113" w:right="113"/>
                                    <w:jc w:val="center"/>
                                    <w:rPr>
                                      <w:noProof/>
                                    </w:rPr>
                                  </w:pPr>
                                </w:p>
                              </w:tc>
                              <w:tc>
                                <w:tcPr>
                                  <w:tcW w:w="578" w:type="dxa"/>
                                  <w:textDirection w:val="btLr"/>
                                  <w:vAlign w:val="center"/>
                                </w:tcPr>
                                <w:p w14:paraId="4F787CA1" w14:textId="77777777" w:rsidR="005D667B" w:rsidRDefault="005D667B" w:rsidP="0027262E">
                                  <w:pPr>
                                    <w:ind w:left="113" w:right="113"/>
                                    <w:jc w:val="center"/>
                                    <w:rPr>
                                      <w:noProof/>
                                    </w:rPr>
                                  </w:pPr>
                                </w:p>
                              </w:tc>
                              <w:tc>
                                <w:tcPr>
                                  <w:tcW w:w="578" w:type="dxa"/>
                                  <w:textDirection w:val="btLr"/>
                                  <w:vAlign w:val="center"/>
                                </w:tcPr>
                                <w:p w14:paraId="5C520307" w14:textId="77777777" w:rsidR="005D667B" w:rsidRDefault="005D667B" w:rsidP="0027262E">
                                  <w:pPr>
                                    <w:ind w:left="113" w:right="113"/>
                                    <w:jc w:val="center"/>
                                    <w:rPr>
                                      <w:noProof/>
                                    </w:rPr>
                                  </w:pPr>
                                </w:p>
                              </w:tc>
                              <w:tc>
                                <w:tcPr>
                                  <w:tcW w:w="578" w:type="dxa"/>
                                  <w:textDirection w:val="btLr"/>
                                  <w:vAlign w:val="center"/>
                                </w:tcPr>
                                <w:p w14:paraId="514B1BE1" w14:textId="77777777" w:rsidR="005D667B" w:rsidRDefault="005D667B" w:rsidP="0027262E">
                                  <w:pPr>
                                    <w:ind w:left="113" w:right="113"/>
                                    <w:jc w:val="center"/>
                                    <w:rPr>
                                      <w:noProof/>
                                    </w:rPr>
                                  </w:pPr>
                                </w:p>
                              </w:tc>
                              <w:tc>
                                <w:tcPr>
                                  <w:tcW w:w="578" w:type="dxa"/>
                                  <w:textDirection w:val="btLr"/>
                                  <w:vAlign w:val="center"/>
                                </w:tcPr>
                                <w:p w14:paraId="497955A3" w14:textId="77777777" w:rsidR="005D667B" w:rsidRDefault="005D667B" w:rsidP="0027262E">
                                  <w:pPr>
                                    <w:ind w:left="113" w:right="113"/>
                                    <w:jc w:val="center"/>
                                    <w:rPr>
                                      <w:noProof/>
                                    </w:rPr>
                                  </w:pPr>
                                </w:p>
                              </w:tc>
                              <w:tc>
                                <w:tcPr>
                                  <w:tcW w:w="578" w:type="dxa"/>
                                  <w:textDirection w:val="btLr"/>
                                  <w:vAlign w:val="center"/>
                                </w:tcPr>
                                <w:p w14:paraId="4ED73252" w14:textId="77777777" w:rsidR="005D667B" w:rsidRDefault="005D667B" w:rsidP="0027262E">
                                  <w:pPr>
                                    <w:ind w:left="113" w:right="113"/>
                                    <w:jc w:val="center"/>
                                    <w:rPr>
                                      <w:noProof/>
                                    </w:rPr>
                                  </w:pPr>
                                </w:p>
                              </w:tc>
                              <w:tc>
                                <w:tcPr>
                                  <w:tcW w:w="578" w:type="dxa"/>
                                  <w:textDirection w:val="btLr"/>
                                  <w:vAlign w:val="center"/>
                                </w:tcPr>
                                <w:p w14:paraId="30B2410B" w14:textId="77777777" w:rsidR="005D667B" w:rsidRDefault="005D667B" w:rsidP="0027262E">
                                  <w:pPr>
                                    <w:ind w:left="113" w:right="113"/>
                                    <w:jc w:val="center"/>
                                    <w:rPr>
                                      <w:noProof/>
                                    </w:rPr>
                                  </w:pPr>
                                </w:p>
                              </w:tc>
                              <w:tc>
                                <w:tcPr>
                                  <w:tcW w:w="508" w:type="dxa"/>
                                  <w:textDirection w:val="btLr"/>
                                  <w:vAlign w:val="center"/>
                                </w:tcPr>
                                <w:p w14:paraId="417600E3" w14:textId="77777777" w:rsidR="005D667B" w:rsidRDefault="005D667B" w:rsidP="0027262E">
                                  <w:pPr>
                                    <w:ind w:left="113" w:right="113"/>
                                    <w:jc w:val="center"/>
                                    <w:rPr>
                                      <w:noProof/>
                                    </w:rPr>
                                  </w:pPr>
                                </w:p>
                              </w:tc>
                            </w:tr>
                            <w:tr w:rsidR="005D667B" w14:paraId="6E74363F" w14:textId="77777777" w:rsidTr="00A57AEB">
                              <w:trPr>
                                <w:cantSplit/>
                                <w:trHeight w:val="569"/>
                              </w:trPr>
                              <w:tc>
                                <w:tcPr>
                                  <w:tcW w:w="2954" w:type="dxa"/>
                                </w:tcPr>
                                <w:p w14:paraId="73ECE5AD" w14:textId="77777777" w:rsidR="005D667B" w:rsidRDefault="005D667B" w:rsidP="00A57AEB">
                                  <w:pPr>
                                    <w:jc w:val="right"/>
                                    <w:rPr>
                                      <w:noProof/>
                                    </w:rPr>
                                  </w:pPr>
                                  <w:r>
                                    <w:rPr>
                                      <w:noProof/>
                                    </w:rPr>
                                    <w:t>Use Numbers</w:t>
                                  </w:r>
                                </w:p>
                              </w:tc>
                              <w:tc>
                                <w:tcPr>
                                  <w:tcW w:w="605" w:type="dxa"/>
                                  <w:textDirection w:val="btLr"/>
                                  <w:vAlign w:val="center"/>
                                </w:tcPr>
                                <w:p w14:paraId="62342025" w14:textId="77777777" w:rsidR="005D667B" w:rsidRPr="00A57AEB" w:rsidRDefault="005D667B" w:rsidP="0027262E">
                                  <w:pPr>
                                    <w:ind w:left="113" w:right="113"/>
                                    <w:jc w:val="center"/>
                                    <w:rPr>
                                      <w:noProof/>
                                      <w:sz w:val="20"/>
                                      <w:szCs w:val="20"/>
                                    </w:rPr>
                                  </w:pPr>
                                </w:p>
                              </w:tc>
                              <w:tc>
                                <w:tcPr>
                                  <w:tcW w:w="604" w:type="dxa"/>
                                  <w:textDirection w:val="btLr"/>
                                  <w:vAlign w:val="center"/>
                                </w:tcPr>
                                <w:p w14:paraId="04C226DA"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275932E4" w14:textId="77777777" w:rsidR="005D667B" w:rsidRDefault="005D667B" w:rsidP="0027262E">
                                  <w:pPr>
                                    <w:ind w:left="113" w:right="113"/>
                                    <w:jc w:val="center"/>
                                    <w:rPr>
                                      <w:noProof/>
                                    </w:rPr>
                                  </w:pPr>
                                </w:p>
                              </w:tc>
                              <w:tc>
                                <w:tcPr>
                                  <w:tcW w:w="578" w:type="dxa"/>
                                  <w:textDirection w:val="btLr"/>
                                  <w:vAlign w:val="center"/>
                                </w:tcPr>
                                <w:p w14:paraId="2402296D" w14:textId="77777777" w:rsidR="005D667B" w:rsidRDefault="005D667B" w:rsidP="0027262E">
                                  <w:pPr>
                                    <w:ind w:left="113" w:right="113"/>
                                    <w:jc w:val="center"/>
                                    <w:rPr>
                                      <w:noProof/>
                                    </w:rPr>
                                  </w:pPr>
                                </w:p>
                              </w:tc>
                              <w:tc>
                                <w:tcPr>
                                  <w:tcW w:w="578" w:type="dxa"/>
                                  <w:textDirection w:val="btLr"/>
                                  <w:vAlign w:val="center"/>
                                </w:tcPr>
                                <w:p w14:paraId="01FBF0DA" w14:textId="77777777" w:rsidR="005D667B" w:rsidRDefault="005D667B" w:rsidP="0027262E">
                                  <w:pPr>
                                    <w:ind w:left="113" w:right="113"/>
                                    <w:jc w:val="center"/>
                                    <w:rPr>
                                      <w:noProof/>
                                    </w:rPr>
                                  </w:pPr>
                                </w:p>
                              </w:tc>
                              <w:tc>
                                <w:tcPr>
                                  <w:tcW w:w="578" w:type="dxa"/>
                                  <w:textDirection w:val="btLr"/>
                                  <w:vAlign w:val="center"/>
                                </w:tcPr>
                                <w:p w14:paraId="39537BCA" w14:textId="77777777" w:rsidR="005D667B" w:rsidRDefault="005D667B" w:rsidP="0027262E">
                                  <w:pPr>
                                    <w:ind w:left="113" w:right="113"/>
                                    <w:jc w:val="center"/>
                                    <w:rPr>
                                      <w:noProof/>
                                    </w:rPr>
                                  </w:pPr>
                                </w:p>
                              </w:tc>
                              <w:tc>
                                <w:tcPr>
                                  <w:tcW w:w="578" w:type="dxa"/>
                                  <w:textDirection w:val="btLr"/>
                                  <w:vAlign w:val="center"/>
                                </w:tcPr>
                                <w:p w14:paraId="52C0CEBF" w14:textId="77777777" w:rsidR="005D667B" w:rsidRDefault="005D667B" w:rsidP="0027262E">
                                  <w:pPr>
                                    <w:ind w:left="113" w:right="113"/>
                                    <w:jc w:val="center"/>
                                    <w:rPr>
                                      <w:noProof/>
                                    </w:rPr>
                                  </w:pPr>
                                </w:p>
                              </w:tc>
                              <w:tc>
                                <w:tcPr>
                                  <w:tcW w:w="578" w:type="dxa"/>
                                  <w:textDirection w:val="btLr"/>
                                  <w:vAlign w:val="center"/>
                                </w:tcPr>
                                <w:p w14:paraId="49C8687A" w14:textId="77777777" w:rsidR="005D667B" w:rsidRDefault="005D667B" w:rsidP="0027262E">
                                  <w:pPr>
                                    <w:ind w:left="113" w:right="113"/>
                                    <w:jc w:val="center"/>
                                    <w:rPr>
                                      <w:noProof/>
                                    </w:rPr>
                                  </w:pPr>
                                </w:p>
                              </w:tc>
                              <w:tc>
                                <w:tcPr>
                                  <w:tcW w:w="578" w:type="dxa"/>
                                  <w:textDirection w:val="btLr"/>
                                  <w:vAlign w:val="center"/>
                                </w:tcPr>
                                <w:p w14:paraId="285CEA29" w14:textId="77777777" w:rsidR="005D667B" w:rsidRDefault="005D667B" w:rsidP="0027262E">
                                  <w:pPr>
                                    <w:ind w:left="113" w:right="113"/>
                                    <w:jc w:val="center"/>
                                    <w:rPr>
                                      <w:noProof/>
                                    </w:rPr>
                                  </w:pPr>
                                </w:p>
                              </w:tc>
                              <w:tc>
                                <w:tcPr>
                                  <w:tcW w:w="578" w:type="dxa"/>
                                  <w:textDirection w:val="btLr"/>
                                  <w:vAlign w:val="center"/>
                                </w:tcPr>
                                <w:p w14:paraId="0F8FF892" w14:textId="77777777" w:rsidR="005D667B" w:rsidRDefault="005D667B" w:rsidP="0027262E">
                                  <w:pPr>
                                    <w:ind w:left="113" w:right="113"/>
                                    <w:jc w:val="center"/>
                                    <w:rPr>
                                      <w:noProof/>
                                    </w:rPr>
                                  </w:pPr>
                                </w:p>
                              </w:tc>
                              <w:tc>
                                <w:tcPr>
                                  <w:tcW w:w="578" w:type="dxa"/>
                                  <w:textDirection w:val="btLr"/>
                                  <w:vAlign w:val="center"/>
                                </w:tcPr>
                                <w:p w14:paraId="213FAC11" w14:textId="77777777" w:rsidR="005D667B" w:rsidRDefault="005D667B" w:rsidP="0027262E">
                                  <w:pPr>
                                    <w:ind w:left="113" w:right="113"/>
                                    <w:jc w:val="center"/>
                                    <w:rPr>
                                      <w:noProof/>
                                    </w:rPr>
                                  </w:pPr>
                                </w:p>
                              </w:tc>
                              <w:tc>
                                <w:tcPr>
                                  <w:tcW w:w="578" w:type="dxa"/>
                                  <w:textDirection w:val="btLr"/>
                                  <w:vAlign w:val="center"/>
                                </w:tcPr>
                                <w:p w14:paraId="22B8D667" w14:textId="77777777" w:rsidR="005D667B" w:rsidRDefault="005D667B" w:rsidP="0027262E">
                                  <w:pPr>
                                    <w:ind w:left="113" w:right="113"/>
                                    <w:jc w:val="center"/>
                                    <w:rPr>
                                      <w:noProof/>
                                    </w:rPr>
                                  </w:pPr>
                                </w:p>
                              </w:tc>
                              <w:tc>
                                <w:tcPr>
                                  <w:tcW w:w="578" w:type="dxa"/>
                                  <w:textDirection w:val="btLr"/>
                                  <w:vAlign w:val="center"/>
                                </w:tcPr>
                                <w:p w14:paraId="2805F92C" w14:textId="77777777" w:rsidR="005D667B" w:rsidRDefault="005D667B" w:rsidP="0027262E">
                                  <w:pPr>
                                    <w:ind w:left="113" w:right="113"/>
                                    <w:jc w:val="center"/>
                                    <w:rPr>
                                      <w:noProof/>
                                    </w:rPr>
                                  </w:pPr>
                                </w:p>
                              </w:tc>
                              <w:tc>
                                <w:tcPr>
                                  <w:tcW w:w="508" w:type="dxa"/>
                                  <w:textDirection w:val="btLr"/>
                                  <w:vAlign w:val="center"/>
                                </w:tcPr>
                                <w:p w14:paraId="0834D8F7" w14:textId="77777777" w:rsidR="005D667B" w:rsidRDefault="005D667B" w:rsidP="0027262E">
                                  <w:pPr>
                                    <w:ind w:left="113" w:right="113"/>
                                    <w:jc w:val="center"/>
                                    <w:rPr>
                                      <w:noProof/>
                                    </w:rPr>
                                  </w:pPr>
                                </w:p>
                              </w:tc>
                            </w:tr>
                            <w:tr w:rsidR="005D667B" w14:paraId="3DF09432" w14:textId="77777777" w:rsidTr="00A57AEB">
                              <w:trPr>
                                <w:cantSplit/>
                                <w:trHeight w:val="569"/>
                              </w:trPr>
                              <w:tc>
                                <w:tcPr>
                                  <w:tcW w:w="2954" w:type="dxa"/>
                                </w:tcPr>
                                <w:p w14:paraId="7B5209C4" w14:textId="77777777" w:rsidR="005D667B" w:rsidRDefault="005D667B" w:rsidP="00A57AEB">
                                  <w:pPr>
                                    <w:jc w:val="right"/>
                                    <w:rPr>
                                      <w:noProof/>
                                    </w:rPr>
                                  </w:pPr>
                                  <w:r>
                                    <w:rPr>
                                      <w:noProof/>
                                    </w:rPr>
                                    <w:t>Managing Information</w:t>
                                  </w:r>
                                </w:p>
                              </w:tc>
                              <w:tc>
                                <w:tcPr>
                                  <w:tcW w:w="605" w:type="dxa"/>
                                  <w:textDirection w:val="btLr"/>
                                  <w:vAlign w:val="center"/>
                                </w:tcPr>
                                <w:p w14:paraId="154DA036" w14:textId="77777777" w:rsidR="005D667B" w:rsidRPr="00A57AEB" w:rsidRDefault="005D667B" w:rsidP="0027262E">
                                  <w:pPr>
                                    <w:ind w:left="113" w:right="113"/>
                                    <w:jc w:val="center"/>
                                    <w:rPr>
                                      <w:noProof/>
                                      <w:sz w:val="20"/>
                                      <w:szCs w:val="20"/>
                                    </w:rPr>
                                  </w:pPr>
                                </w:p>
                              </w:tc>
                              <w:tc>
                                <w:tcPr>
                                  <w:tcW w:w="604" w:type="dxa"/>
                                  <w:textDirection w:val="btLr"/>
                                  <w:vAlign w:val="center"/>
                                </w:tcPr>
                                <w:p w14:paraId="5E0802C5"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745F2085" w14:textId="77777777" w:rsidR="005D667B" w:rsidRDefault="005D667B" w:rsidP="0027262E">
                                  <w:pPr>
                                    <w:ind w:left="113" w:right="113"/>
                                    <w:jc w:val="center"/>
                                    <w:rPr>
                                      <w:noProof/>
                                    </w:rPr>
                                  </w:pPr>
                                </w:p>
                              </w:tc>
                              <w:tc>
                                <w:tcPr>
                                  <w:tcW w:w="578" w:type="dxa"/>
                                  <w:textDirection w:val="btLr"/>
                                  <w:vAlign w:val="center"/>
                                </w:tcPr>
                                <w:p w14:paraId="006F902C" w14:textId="77777777" w:rsidR="005D667B" w:rsidRDefault="005D667B" w:rsidP="0027262E">
                                  <w:pPr>
                                    <w:ind w:left="113" w:right="113"/>
                                    <w:jc w:val="center"/>
                                    <w:rPr>
                                      <w:noProof/>
                                    </w:rPr>
                                  </w:pPr>
                                </w:p>
                              </w:tc>
                              <w:tc>
                                <w:tcPr>
                                  <w:tcW w:w="578" w:type="dxa"/>
                                  <w:textDirection w:val="btLr"/>
                                  <w:vAlign w:val="center"/>
                                </w:tcPr>
                                <w:p w14:paraId="52FA9338" w14:textId="77777777" w:rsidR="005D667B" w:rsidRDefault="005D667B" w:rsidP="0027262E">
                                  <w:pPr>
                                    <w:ind w:left="113" w:right="113"/>
                                    <w:jc w:val="center"/>
                                    <w:rPr>
                                      <w:noProof/>
                                    </w:rPr>
                                  </w:pPr>
                                </w:p>
                              </w:tc>
                              <w:tc>
                                <w:tcPr>
                                  <w:tcW w:w="578" w:type="dxa"/>
                                  <w:textDirection w:val="btLr"/>
                                  <w:vAlign w:val="center"/>
                                </w:tcPr>
                                <w:p w14:paraId="71EE9DC3" w14:textId="77777777" w:rsidR="005D667B" w:rsidRDefault="005D667B" w:rsidP="0027262E">
                                  <w:pPr>
                                    <w:ind w:left="113" w:right="113"/>
                                    <w:jc w:val="center"/>
                                    <w:rPr>
                                      <w:noProof/>
                                    </w:rPr>
                                  </w:pPr>
                                </w:p>
                              </w:tc>
                              <w:tc>
                                <w:tcPr>
                                  <w:tcW w:w="578" w:type="dxa"/>
                                  <w:textDirection w:val="btLr"/>
                                  <w:vAlign w:val="center"/>
                                </w:tcPr>
                                <w:p w14:paraId="6A274603" w14:textId="77777777" w:rsidR="005D667B" w:rsidRDefault="005D667B" w:rsidP="0027262E">
                                  <w:pPr>
                                    <w:ind w:left="113" w:right="113"/>
                                    <w:jc w:val="center"/>
                                    <w:rPr>
                                      <w:noProof/>
                                    </w:rPr>
                                  </w:pPr>
                                </w:p>
                              </w:tc>
                              <w:tc>
                                <w:tcPr>
                                  <w:tcW w:w="578" w:type="dxa"/>
                                  <w:textDirection w:val="btLr"/>
                                  <w:vAlign w:val="center"/>
                                </w:tcPr>
                                <w:p w14:paraId="7FB5CACF" w14:textId="77777777" w:rsidR="005D667B" w:rsidRDefault="005D667B" w:rsidP="0027262E">
                                  <w:pPr>
                                    <w:ind w:left="113" w:right="113"/>
                                    <w:jc w:val="center"/>
                                    <w:rPr>
                                      <w:noProof/>
                                    </w:rPr>
                                  </w:pPr>
                                </w:p>
                              </w:tc>
                              <w:tc>
                                <w:tcPr>
                                  <w:tcW w:w="578" w:type="dxa"/>
                                  <w:textDirection w:val="btLr"/>
                                  <w:vAlign w:val="center"/>
                                </w:tcPr>
                                <w:p w14:paraId="7C3272B6" w14:textId="77777777" w:rsidR="005D667B" w:rsidRDefault="005D667B" w:rsidP="0027262E">
                                  <w:pPr>
                                    <w:ind w:left="113" w:right="113"/>
                                    <w:jc w:val="center"/>
                                    <w:rPr>
                                      <w:noProof/>
                                    </w:rPr>
                                  </w:pPr>
                                </w:p>
                              </w:tc>
                              <w:tc>
                                <w:tcPr>
                                  <w:tcW w:w="578" w:type="dxa"/>
                                  <w:textDirection w:val="btLr"/>
                                  <w:vAlign w:val="center"/>
                                </w:tcPr>
                                <w:p w14:paraId="3667B8B6" w14:textId="77777777" w:rsidR="005D667B" w:rsidRDefault="005D667B" w:rsidP="0027262E">
                                  <w:pPr>
                                    <w:ind w:left="113" w:right="113"/>
                                    <w:jc w:val="center"/>
                                    <w:rPr>
                                      <w:noProof/>
                                    </w:rPr>
                                  </w:pPr>
                                </w:p>
                              </w:tc>
                              <w:tc>
                                <w:tcPr>
                                  <w:tcW w:w="578" w:type="dxa"/>
                                  <w:textDirection w:val="btLr"/>
                                  <w:vAlign w:val="center"/>
                                </w:tcPr>
                                <w:p w14:paraId="4425FD0D" w14:textId="77777777" w:rsidR="005D667B" w:rsidRDefault="005D667B" w:rsidP="0027262E">
                                  <w:pPr>
                                    <w:ind w:left="113" w:right="113"/>
                                    <w:jc w:val="center"/>
                                    <w:rPr>
                                      <w:noProof/>
                                    </w:rPr>
                                  </w:pPr>
                                </w:p>
                              </w:tc>
                              <w:tc>
                                <w:tcPr>
                                  <w:tcW w:w="578" w:type="dxa"/>
                                  <w:textDirection w:val="btLr"/>
                                  <w:vAlign w:val="center"/>
                                </w:tcPr>
                                <w:p w14:paraId="0069BAE3" w14:textId="77777777" w:rsidR="005D667B" w:rsidRDefault="005D667B" w:rsidP="0027262E">
                                  <w:pPr>
                                    <w:ind w:left="113" w:right="113"/>
                                    <w:jc w:val="center"/>
                                    <w:rPr>
                                      <w:noProof/>
                                    </w:rPr>
                                  </w:pPr>
                                </w:p>
                              </w:tc>
                              <w:tc>
                                <w:tcPr>
                                  <w:tcW w:w="578" w:type="dxa"/>
                                  <w:textDirection w:val="btLr"/>
                                  <w:vAlign w:val="center"/>
                                </w:tcPr>
                                <w:p w14:paraId="73333DCD" w14:textId="77777777" w:rsidR="005D667B" w:rsidRDefault="005D667B" w:rsidP="0027262E">
                                  <w:pPr>
                                    <w:ind w:left="113" w:right="113"/>
                                    <w:jc w:val="center"/>
                                    <w:rPr>
                                      <w:noProof/>
                                    </w:rPr>
                                  </w:pPr>
                                </w:p>
                              </w:tc>
                              <w:tc>
                                <w:tcPr>
                                  <w:tcW w:w="508" w:type="dxa"/>
                                  <w:textDirection w:val="btLr"/>
                                  <w:vAlign w:val="center"/>
                                </w:tcPr>
                                <w:p w14:paraId="0FD6C92E" w14:textId="77777777" w:rsidR="005D667B" w:rsidRDefault="005D667B" w:rsidP="0027262E">
                                  <w:pPr>
                                    <w:ind w:left="113" w:right="113"/>
                                    <w:jc w:val="center"/>
                                    <w:rPr>
                                      <w:noProof/>
                                    </w:rPr>
                                  </w:pPr>
                                </w:p>
                              </w:tc>
                            </w:tr>
                            <w:tr w:rsidR="005D667B" w14:paraId="36B9AD07" w14:textId="77777777" w:rsidTr="00A57AEB">
                              <w:trPr>
                                <w:cantSplit/>
                                <w:trHeight w:val="569"/>
                              </w:trPr>
                              <w:tc>
                                <w:tcPr>
                                  <w:tcW w:w="2954" w:type="dxa"/>
                                </w:tcPr>
                                <w:p w14:paraId="51721BA1" w14:textId="77777777" w:rsidR="005D667B" w:rsidRDefault="005D667B" w:rsidP="00A57AEB">
                                  <w:pPr>
                                    <w:jc w:val="right"/>
                                    <w:rPr>
                                      <w:noProof/>
                                    </w:rPr>
                                  </w:pPr>
                                  <w:r>
                                    <w:rPr>
                                      <w:noProof/>
                                    </w:rPr>
                                    <w:t>Communicate</w:t>
                                  </w:r>
                                </w:p>
                              </w:tc>
                              <w:tc>
                                <w:tcPr>
                                  <w:tcW w:w="605" w:type="dxa"/>
                                  <w:textDirection w:val="btLr"/>
                                  <w:vAlign w:val="center"/>
                                </w:tcPr>
                                <w:p w14:paraId="219AC4AF" w14:textId="77777777" w:rsidR="005D667B" w:rsidRPr="00A57AEB" w:rsidRDefault="005D667B" w:rsidP="0027262E">
                                  <w:pPr>
                                    <w:ind w:left="113" w:right="113"/>
                                    <w:jc w:val="center"/>
                                    <w:rPr>
                                      <w:noProof/>
                                      <w:sz w:val="20"/>
                                      <w:szCs w:val="20"/>
                                    </w:rPr>
                                  </w:pPr>
                                </w:p>
                              </w:tc>
                              <w:tc>
                                <w:tcPr>
                                  <w:tcW w:w="604" w:type="dxa"/>
                                  <w:textDirection w:val="btLr"/>
                                  <w:vAlign w:val="center"/>
                                </w:tcPr>
                                <w:p w14:paraId="49783535"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239DFE9C" w14:textId="77777777" w:rsidR="005D667B" w:rsidRDefault="005D667B" w:rsidP="0027262E">
                                  <w:pPr>
                                    <w:ind w:left="113" w:right="113"/>
                                    <w:jc w:val="center"/>
                                    <w:rPr>
                                      <w:noProof/>
                                    </w:rPr>
                                  </w:pPr>
                                </w:p>
                              </w:tc>
                              <w:tc>
                                <w:tcPr>
                                  <w:tcW w:w="578" w:type="dxa"/>
                                  <w:textDirection w:val="btLr"/>
                                  <w:vAlign w:val="center"/>
                                </w:tcPr>
                                <w:p w14:paraId="7F3D5DAA" w14:textId="77777777" w:rsidR="005D667B" w:rsidRDefault="005D667B" w:rsidP="0027262E">
                                  <w:pPr>
                                    <w:ind w:left="113" w:right="113"/>
                                    <w:jc w:val="center"/>
                                    <w:rPr>
                                      <w:noProof/>
                                    </w:rPr>
                                  </w:pPr>
                                </w:p>
                              </w:tc>
                              <w:tc>
                                <w:tcPr>
                                  <w:tcW w:w="578" w:type="dxa"/>
                                  <w:textDirection w:val="btLr"/>
                                  <w:vAlign w:val="center"/>
                                </w:tcPr>
                                <w:p w14:paraId="703F4F65" w14:textId="77777777" w:rsidR="005D667B" w:rsidRDefault="005D667B" w:rsidP="0027262E">
                                  <w:pPr>
                                    <w:ind w:left="113" w:right="113"/>
                                    <w:jc w:val="center"/>
                                    <w:rPr>
                                      <w:noProof/>
                                    </w:rPr>
                                  </w:pPr>
                                </w:p>
                              </w:tc>
                              <w:tc>
                                <w:tcPr>
                                  <w:tcW w:w="578" w:type="dxa"/>
                                  <w:textDirection w:val="btLr"/>
                                  <w:vAlign w:val="center"/>
                                </w:tcPr>
                                <w:p w14:paraId="47D5D3A5" w14:textId="77777777" w:rsidR="005D667B" w:rsidRDefault="005D667B" w:rsidP="0027262E">
                                  <w:pPr>
                                    <w:ind w:left="113" w:right="113"/>
                                    <w:jc w:val="center"/>
                                    <w:rPr>
                                      <w:noProof/>
                                    </w:rPr>
                                  </w:pPr>
                                </w:p>
                              </w:tc>
                              <w:tc>
                                <w:tcPr>
                                  <w:tcW w:w="578" w:type="dxa"/>
                                  <w:textDirection w:val="btLr"/>
                                  <w:vAlign w:val="center"/>
                                </w:tcPr>
                                <w:p w14:paraId="712547D1" w14:textId="77777777" w:rsidR="005D667B" w:rsidRDefault="005D667B" w:rsidP="0027262E">
                                  <w:pPr>
                                    <w:ind w:left="113" w:right="113"/>
                                    <w:jc w:val="center"/>
                                    <w:rPr>
                                      <w:noProof/>
                                    </w:rPr>
                                  </w:pPr>
                                </w:p>
                              </w:tc>
                              <w:tc>
                                <w:tcPr>
                                  <w:tcW w:w="578" w:type="dxa"/>
                                  <w:textDirection w:val="btLr"/>
                                  <w:vAlign w:val="center"/>
                                </w:tcPr>
                                <w:p w14:paraId="3E4105D3" w14:textId="77777777" w:rsidR="005D667B" w:rsidRDefault="005D667B" w:rsidP="0027262E">
                                  <w:pPr>
                                    <w:ind w:left="113" w:right="113"/>
                                    <w:jc w:val="center"/>
                                    <w:rPr>
                                      <w:noProof/>
                                    </w:rPr>
                                  </w:pPr>
                                </w:p>
                              </w:tc>
                              <w:tc>
                                <w:tcPr>
                                  <w:tcW w:w="578" w:type="dxa"/>
                                  <w:textDirection w:val="btLr"/>
                                  <w:vAlign w:val="center"/>
                                </w:tcPr>
                                <w:p w14:paraId="5F8954E1" w14:textId="77777777" w:rsidR="005D667B" w:rsidRDefault="005D667B" w:rsidP="0027262E">
                                  <w:pPr>
                                    <w:ind w:left="113" w:right="113"/>
                                    <w:jc w:val="center"/>
                                    <w:rPr>
                                      <w:noProof/>
                                    </w:rPr>
                                  </w:pPr>
                                </w:p>
                              </w:tc>
                              <w:tc>
                                <w:tcPr>
                                  <w:tcW w:w="578" w:type="dxa"/>
                                  <w:textDirection w:val="btLr"/>
                                  <w:vAlign w:val="center"/>
                                </w:tcPr>
                                <w:p w14:paraId="328A24CA" w14:textId="77777777" w:rsidR="005D667B" w:rsidRDefault="005D667B" w:rsidP="0027262E">
                                  <w:pPr>
                                    <w:ind w:left="113" w:right="113"/>
                                    <w:jc w:val="center"/>
                                    <w:rPr>
                                      <w:noProof/>
                                    </w:rPr>
                                  </w:pPr>
                                </w:p>
                              </w:tc>
                              <w:tc>
                                <w:tcPr>
                                  <w:tcW w:w="578" w:type="dxa"/>
                                  <w:textDirection w:val="btLr"/>
                                  <w:vAlign w:val="center"/>
                                </w:tcPr>
                                <w:p w14:paraId="78B2262E" w14:textId="77777777" w:rsidR="005D667B" w:rsidRDefault="005D667B" w:rsidP="0027262E">
                                  <w:pPr>
                                    <w:ind w:left="113" w:right="113"/>
                                    <w:jc w:val="center"/>
                                    <w:rPr>
                                      <w:noProof/>
                                    </w:rPr>
                                  </w:pPr>
                                </w:p>
                              </w:tc>
                              <w:tc>
                                <w:tcPr>
                                  <w:tcW w:w="578" w:type="dxa"/>
                                  <w:textDirection w:val="btLr"/>
                                  <w:vAlign w:val="center"/>
                                </w:tcPr>
                                <w:p w14:paraId="656FB9E1" w14:textId="77777777" w:rsidR="005D667B" w:rsidRDefault="005D667B" w:rsidP="0027262E">
                                  <w:pPr>
                                    <w:ind w:left="113" w:right="113"/>
                                    <w:jc w:val="center"/>
                                    <w:rPr>
                                      <w:noProof/>
                                    </w:rPr>
                                  </w:pPr>
                                </w:p>
                              </w:tc>
                              <w:tc>
                                <w:tcPr>
                                  <w:tcW w:w="578" w:type="dxa"/>
                                  <w:textDirection w:val="btLr"/>
                                  <w:vAlign w:val="center"/>
                                </w:tcPr>
                                <w:p w14:paraId="0A3AE0A8" w14:textId="77777777" w:rsidR="005D667B" w:rsidRDefault="005D667B" w:rsidP="0027262E">
                                  <w:pPr>
                                    <w:ind w:left="113" w:right="113"/>
                                    <w:jc w:val="center"/>
                                    <w:rPr>
                                      <w:noProof/>
                                    </w:rPr>
                                  </w:pPr>
                                </w:p>
                              </w:tc>
                              <w:tc>
                                <w:tcPr>
                                  <w:tcW w:w="508" w:type="dxa"/>
                                  <w:textDirection w:val="btLr"/>
                                  <w:vAlign w:val="center"/>
                                </w:tcPr>
                                <w:p w14:paraId="0FC9406F" w14:textId="77777777" w:rsidR="005D667B" w:rsidRDefault="005D667B" w:rsidP="0027262E">
                                  <w:pPr>
                                    <w:ind w:left="113" w:right="113"/>
                                    <w:jc w:val="center"/>
                                    <w:rPr>
                                      <w:noProof/>
                                    </w:rPr>
                                  </w:pPr>
                                </w:p>
                              </w:tc>
                            </w:tr>
                            <w:tr w:rsidR="005D667B" w14:paraId="3519F78E" w14:textId="77777777" w:rsidTr="00BF16AE">
                              <w:trPr>
                                <w:cantSplit/>
                                <w:trHeight w:val="2861"/>
                              </w:trPr>
                              <w:tc>
                                <w:tcPr>
                                  <w:tcW w:w="2954" w:type="dxa"/>
                                </w:tcPr>
                                <w:p w14:paraId="0C2FC30F" w14:textId="77777777" w:rsidR="005D667B" w:rsidRDefault="005D667B" w:rsidP="00A57AEB">
                                  <w:pPr>
                                    <w:jc w:val="right"/>
                                    <w:rPr>
                                      <w:noProof/>
                                    </w:rPr>
                                  </w:pPr>
                                  <w:r>
                                    <w:rPr>
                                      <w:noProof/>
                                    </w:rPr>
                                    <w:t>Activity</w:t>
                                  </w:r>
                                </w:p>
                              </w:tc>
                              <w:tc>
                                <w:tcPr>
                                  <w:tcW w:w="605" w:type="dxa"/>
                                  <w:textDirection w:val="btLr"/>
                                </w:tcPr>
                                <w:p w14:paraId="1F5ABDF0" w14:textId="77777777" w:rsidR="005D667B" w:rsidRPr="00A57AEB" w:rsidRDefault="005D667B" w:rsidP="00713E20">
                                  <w:pPr>
                                    <w:ind w:left="113" w:right="113"/>
                                    <w:rPr>
                                      <w:noProof/>
                                      <w:sz w:val="20"/>
                                      <w:szCs w:val="20"/>
                                    </w:rPr>
                                  </w:pPr>
                                  <w:r w:rsidRPr="00A57AEB">
                                    <w:rPr>
                                      <w:noProof/>
                                      <w:sz w:val="20"/>
                                      <w:szCs w:val="20"/>
                                    </w:rPr>
                                    <w:t>Mow lawn and shovel snow</w:t>
                                  </w:r>
                                </w:p>
                              </w:tc>
                              <w:tc>
                                <w:tcPr>
                                  <w:tcW w:w="604" w:type="dxa"/>
                                  <w:textDirection w:val="btLr"/>
                                </w:tcPr>
                                <w:p w14:paraId="77356F75" w14:textId="77777777" w:rsidR="005D667B" w:rsidRPr="00A57AEB" w:rsidRDefault="005D667B" w:rsidP="00713E20">
                                  <w:pPr>
                                    <w:ind w:left="113" w:right="113"/>
                                    <w:rPr>
                                      <w:noProof/>
                                      <w:sz w:val="20"/>
                                      <w:szCs w:val="20"/>
                                    </w:rPr>
                                  </w:pPr>
                                  <w:r w:rsidRPr="00A57AEB">
                                    <w:rPr>
                                      <w:noProof/>
                                      <w:sz w:val="20"/>
                                      <w:szCs w:val="20"/>
                                    </w:rPr>
                                    <w:t>Organise fundraiser</w:t>
                                  </w:r>
                                </w:p>
                              </w:tc>
                              <w:tc>
                                <w:tcPr>
                                  <w:tcW w:w="578" w:type="dxa"/>
                                  <w:textDirection w:val="btLr"/>
                                </w:tcPr>
                                <w:p w14:paraId="5801E273" w14:textId="77777777" w:rsidR="005D667B" w:rsidRDefault="005D667B" w:rsidP="00713E20">
                                  <w:pPr>
                                    <w:ind w:left="113" w:right="113"/>
                                    <w:rPr>
                                      <w:noProof/>
                                    </w:rPr>
                                  </w:pPr>
                                </w:p>
                              </w:tc>
                              <w:tc>
                                <w:tcPr>
                                  <w:tcW w:w="578" w:type="dxa"/>
                                  <w:textDirection w:val="btLr"/>
                                </w:tcPr>
                                <w:p w14:paraId="5B5934DC" w14:textId="77777777" w:rsidR="005D667B" w:rsidRDefault="005D667B" w:rsidP="00713E20">
                                  <w:pPr>
                                    <w:ind w:left="113" w:right="113"/>
                                    <w:rPr>
                                      <w:noProof/>
                                    </w:rPr>
                                  </w:pPr>
                                </w:p>
                              </w:tc>
                              <w:tc>
                                <w:tcPr>
                                  <w:tcW w:w="578" w:type="dxa"/>
                                  <w:textDirection w:val="btLr"/>
                                </w:tcPr>
                                <w:p w14:paraId="084DC905" w14:textId="77777777" w:rsidR="005D667B" w:rsidRDefault="005D667B" w:rsidP="00713E20">
                                  <w:pPr>
                                    <w:ind w:left="113" w:right="113"/>
                                    <w:rPr>
                                      <w:noProof/>
                                    </w:rPr>
                                  </w:pPr>
                                </w:p>
                              </w:tc>
                              <w:tc>
                                <w:tcPr>
                                  <w:tcW w:w="578" w:type="dxa"/>
                                  <w:textDirection w:val="btLr"/>
                                </w:tcPr>
                                <w:p w14:paraId="2B258A47" w14:textId="77777777" w:rsidR="005D667B" w:rsidRDefault="005D667B" w:rsidP="00713E20">
                                  <w:pPr>
                                    <w:ind w:left="113" w:right="113"/>
                                    <w:rPr>
                                      <w:noProof/>
                                    </w:rPr>
                                  </w:pPr>
                                </w:p>
                              </w:tc>
                              <w:tc>
                                <w:tcPr>
                                  <w:tcW w:w="578" w:type="dxa"/>
                                  <w:textDirection w:val="btLr"/>
                                </w:tcPr>
                                <w:p w14:paraId="5A3687E1" w14:textId="77777777" w:rsidR="005D667B" w:rsidRDefault="005D667B" w:rsidP="00713E20">
                                  <w:pPr>
                                    <w:ind w:left="113" w:right="113"/>
                                    <w:rPr>
                                      <w:noProof/>
                                    </w:rPr>
                                  </w:pPr>
                                </w:p>
                              </w:tc>
                              <w:tc>
                                <w:tcPr>
                                  <w:tcW w:w="578" w:type="dxa"/>
                                  <w:textDirection w:val="btLr"/>
                                </w:tcPr>
                                <w:p w14:paraId="7907A484" w14:textId="77777777" w:rsidR="005D667B" w:rsidRDefault="005D667B" w:rsidP="00713E20">
                                  <w:pPr>
                                    <w:ind w:left="113" w:right="113"/>
                                    <w:rPr>
                                      <w:noProof/>
                                    </w:rPr>
                                  </w:pPr>
                                </w:p>
                              </w:tc>
                              <w:tc>
                                <w:tcPr>
                                  <w:tcW w:w="578" w:type="dxa"/>
                                  <w:textDirection w:val="btLr"/>
                                </w:tcPr>
                                <w:p w14:paraId="353F5DBB" w14:textId="77777777" w:rsidR="005D667B" w:rsidRDefault="005D667B" w:rsidP="00713E20">
                                  <w:pPr>
                                    <w:ind w:left="113" w:right="113"/>
                                    <w:rPr>
                                      <w:noProof/>
                                    </w:rPr>
                                  </w:pPr>
                                </w:p>
                              </w:tc>
                              <w:tc>
                                <w:tcPr>
                                  <w:tcW w:w="578" w:type="dxa"/>
                                  <w:textDirection w:val="btLr"/>
                                </w:tcPr>
                                <w:p w14:paraId="5AFB997C" w14:textId="77777777" w:rsidR="005D667B" w:rsidRDefault="005D667B" w:rsidP="00713E20">
                                  <w:pPr>
                                    <w:ind w:left="113" w:right="113"/>
                                    <w:rPr>
                                      <w:noProof/>
                                    </w:rPr>
                                  </w:pPr>
                                </w:p>
                              </w:tc>
                              <w:tc>
                                <w:tcPr>
                                  <w:tcW w:w="578" w:type="dxa"/>
                                  <w:textDirection w:val="btLr"/>
                                </w:tcPr>
                                <w:p w14:paraId="013C1FFD" w14:textId="77777777" w:rsidR="005D667B" w:rsidRDefault="005D667B" w:rsidP="00713E20">
                                  <w:pPr>
                                    <w:ind w:left="113" w:right="113"/>
                                    <w:rPr>
                                      <w:noProof/>
                                    </w:rPr>
                                  </w:pPr>
                                </w:p>
                              </w:tc>
                              <w:tc>
                                <w:tcPr>
                                  <w:tcW w:w="578" w:type="dxa"/>
                                  <w:textDirection w:val="btLr"/>
                                </w:tcPr>
                                <w:p w14:paraId="7AA3DCA3" w14:textId="77777777" w:rsidR="005D667B" w:rsidRDefault="005D667B" w:rsidP="00713E20">
                                  <w:pPr>
                                    <w:ind w:left="113" w:right="113"/>
                                    <w:rPr>
                                      <w:noProof/>
                                    </w:rPr>
                                  </w:pPr>
                                </w:p>
                              </w:tc>
                              <w:tc>
                                <w:tcPr>
                                  <w:tcW w:w="578" w:type="dxa"/>
                                  <w:textDirection w:val="btLr"/>
                                </w:tcPr>
                                <w:p w14:paraId="7B544E1A" w14:textId="77777777" w:rsidR="005D667B" w:rsidRDefault="005D667B" w:rsidP="00713E20">
                                  <w:pPr>
                                    <w:ind w:left="113" w:right="113"/>
                                    <w:rPr>
                                      <w:noProof/>
                                    </w:rPr>
                                  </w:pPr>
                                </w:p>
                              </w:tc>
                              <w:tc>
                                <w:tcPr>
                                  <w:tcW w:w="508" w:type="dxa"/>
                                  <w:textDirection w:val="btLr"/>
                                </w:tcPr>
                                <w:p w14:paraId="6C452E9C" w14:textId="77777777" w:rsidR="005D667B" w:rsidRDefault="005D667B" w:rsidP="00713E20">
                                  <w:pPr>
                                    <w:ind w:left="113" w:right="113"/>
                                    <w:rPr>
                                      <w:noProof/>
                                    </w:rPr>
                                  </w:pPr>
                                </w:p>
                              </w:tc>
                            </w:tr>
                          </w:tbl>
                          <w:p w14:paraId="403AD72E" w14:textId="77777777" w:rsidR="005D667B" w:rsidRPr="0024319E" w:rsidRDefault="005D667B" w:rsidP="005C1120">
                            <w:pPr>
                              <w:rPr>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2110ED30" id="Text Box 203" o:spid="_x0000_s1074" type="#_x0000_t202" style="position:absolute;margin-left:30.9pt;margin-top:60.6pt;width:19.85pt;height:701.15pt;z-index:25166448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" filled="f" stroked="f">
                <v:textbox style="mso-fit-shape-to-text:t" inset="5.4pt,0,5.4pt,0">
                  <w:txbxContent>
                    <w:tbl>
                      <w:tblPr>
                        <w:tblStyle w:val="TableGrid"/>
                        <w:tblW w:w="11029" w:type="dxa"/>
                        <w:tblLook w:val="04A0" w:firstRow="1" w:lastRow="0" w:firstColumn="1" w:lastColumn="0" w:noHBand="0" w:noVBand="1"/>
                      </w:tblPr>
                      <w:tblGrid>
                        <w:gridCol w:w="2954"/>
                        <w:gridCol w:w="605"/>
                        <w:gridCol w:w="604"/>
                        <w:gridCol w:w="578"/>
                        <w:gridCol w:w="578"/>
                        <w:gridCol w:w="578"/>
                        <w:gridCol w:w="578"/>
                        <w:gridCol w:w="578"/>
                        <w:gridCol w:w="578"/>
                        <w:gridCol w:w="578"/>
                        <w:gridCol w:w="578"/>
                        <w:gridCol w:w="578"/>
                        <w:gridCol w:w="578"/>
                        <w:gridCol w:w="578"/>
                        <w:gridCol w:w="508"/>
                      </w:tblGrid>
                      <w:tr w:rsidR="005D667B" w14:paraId="7767582E" w14:textId="77777777" w:rsidTr="00A57AEB">
                        <w:trPr>
                          <w:cantSplit/>
                          <w:trHeight w:val="2268"/>
                        </w:trPr>
                        <w:tc>
                          <w:tcPr>
                            <w:tcW w:w="2954" w:type="dxa"/>
                          </w:tcPr>
                          <w:p w14:paraId="21CE9BB4" w14:textId="77777777" w:rsidR="005D667B" w:rsidRDefault="005D667B" w:rsidP="00A57AEB">
                            <w:pPr>
                              <w:jc w:val="right"/>
                              <w:rPr>
                                <w:noProof/>
                              </w:rPr>
                            </w:pPr>
                            <w:r>
                              <w:rPr>
                                <w:noProof/>
                              </w:rPr>
                              <w:t>Proof of Skills</w:t>
                            </w:r>
                          </w:p>
                        </w:tc>
                        <w:tc>
                          <w:tcPr>
                            <w:tcW w:w="605" w:type="dxa"/>
                            <w:textDirection w:val="btLr"/>
                          </w:tcPr>
                          <w:p w14:paraId="0E381951" w14:textId="77777777" w:rsidR="005D667B" w:rsidRPr="00A57AEB" w:rsidRDefault="005D667B" w:rsidP="005C1120">
                            <w:pPr>
                              <w:ind w:left="113" w:right="113"/>
                              <w:rPr>
                                <w:noProof/>
                                <w:sz w:val="20"/>
                                <w:szCs w:val="20"/>
                              </w:rPr>
                            </w:pPr>
                            <w:r w:rsidRPr="00A57AEB">
                              <w:rPr>
                                <w:noProof/>
                                <w:sz w:val="20"/>
                                <w:szCs w:val="20"/>
                              </w:rPr>
                              <w:t>Reference letter</w:t>
                            </w:r>
                          </w:p>
                        </w:tc>
                        <w:tc>
                          <w:tcPr>
                            <w:tcW w:w="604" w:type="dxa"/>
                            <w:textDirection w:val="btLr"/>
                          </w:tcPr>
                          <w:p w14:paraId="192FF27F" w14:textId="77777777" w:rsidR="005D667B" w:rsidRPr="00A57AEB" w:rsidRDefault="005D667B" w:rsidP="005C1120">
                            <w:pPr>
                              <w:ind w:left="113" w:right="113"/>
                              <w:rPr>
                                <w:noProof/>
                                <w:sz w:val="20"/>
                                <w:szCs w:val="20"/>
                              </w:rPr>
                            </w:pPr>
                          </w:p>
                        </w:tc>
                        <w:tc>
                          <w:tcPr>
                            <w:tcW w:w="578" w:type="dxa"/>
                            <w:textDirection w:val="btLr"/>
                          </w:tcPr>
                          <w:p w14:paraId="5F76C335" w14:textId="77777777" w:rsidR="005D667B" w:rsidRDefault="005D667B" w:rsidP="005C1120">
                            <w:pPr>
                              <w:ind w:left="113" w:right="113"/>
                              <w:rPr>
                                <w:noProof/>
                              </w:rPr>
                            </w:pPr>
                          </w:p>
                        </w:tc>
                        <w:tc>
                          <w:tcPr>
                            <w:tcW w:w="578" w:type="dxa"/>
                            <w:textDirection w:val="btLr"/>
                          </w:tcPr>
                          <w:p w14:paraId="6A2BB69F" w14:textId="77777777" w:rsidR="005D667B" w:rsidRDefault="005D667B" w:rsidP="005C1120">
                            <w:pPr>
                              <w:ind w:left="113" w:right="113"/>
                              <w:rPr>
                                <w:noProof/>
                              </w:rPr>
                            </w:pPr>
                          </w:p>
                        </w:tc>
                        <w:tc>
                          <w:tcPr>
                            <w:tcW w:w="578" w:type="dxa"/>
                            <w:textDirection w:val="btLr"/>
                          </w:tcPr>
                          <w:p w14:paraId="2A09E0F5" w14:textId="77777777" w:rsidR="005D667B" w:rsidRDefault="005D667B" w:rsidP="005C1120">
                            <w:pPr>
                              <w:ind w:left="113" w:right="113"/>
                              <w:rPr>
                                <w:noProof/>
                              </w:rPr>
                            </w:pPr>
                          </w:p>
                        </w:tc>
                        <w:tc>
                          <w:tcPr>
                            <w:tcW w:w="578" w:type="dxa"/>
                            <w:textDirection w:val="btLr"/>
                          </w:tcPr>
                          <w:p w14:paraId="5807DFC2" w14:textId="77777777" w:rsidR="005D667B" w:rsidRDefault="005D667B" w:rsidP="005C1120">
                            <w:pPr>
                              <w:ind w:left="113" w:right="113"/>
                              <w:rPr>
                                <w:noProof/>
                              </w:rPr>
                            </w:pPr>
                          </w:p>
                        </w:tc>
                        <w:tc>
                          <w:tcPr>
                            <w:tcW w:w="578" w:type="dxa"/>
                            <w:textDirection w:val="btLr"/>
                          </w:tcPr>
                          <w:p w14:paraId="411FFDA1" w14:textId="77777777" w:rsidR="005D667B" w:rsidRDefault="005D667B" w:rsidP="005C1120">
                            <w:pPr>
                              <w:ind w:left="113" w:right="113"/>
                              <w:rPr>
                                <w:noProof/>
                              </w:rPr>
                            </w:pPr>
                          </w:p>
                        </w:tc>
                        <w:tc>
                          <w:tcPr>
                            <w:tcW w:w="578" w:type="dxa"/>
                            <w:textDirection w:val="btLr"/>
                          </w:tcPr>
                          <w:p w14:paraId="0351CF67" w14:textId="77777777" w:rsidR="005D667B" w:rsidRDefault="005D667B" w:rsidP="005C1120">
                            <w:pPr>
                              <w:ind w:left="113" w:right="113"/>
                              <w:rPr>
                                <w:noProof/>
                              </w:rPr>
                            </w:pPr>
                          </w:p>
                        </w:tc>
                        <w:tc>
                          <w:tcPr>
                            <w:tcW w:w="578" w:type="dxa"/>
                            <w:textDirection w:val="btLr"/>
                          </w:tcPr>
                          <w:p w14:paraId="748E4196" w14:textId="77777777" w:rsidR="005D667B" w:rsidRDefault="005D667B" w:rsidP="005C1120">
                            <w:pPr>
                              <w:ind w:left="113" w:right="113"/>
                              <w:rPr>
                                <w:noProof/>
                              </w:rPr>
                            </w:pPr>
                          </w:p>
                        </w:tc>
                        <w:tc>
                          <w:tcPr>
                            <w:tcW w:w="578" w:type="dxa"/>
                            <w:textDirection w:val="btLr"/>
                          </w:tcPr>
                          <w:p w14:paraId="107706EB" w14:textId="77777777" w:rsidR="005D667B" w:rsidRDefault="005D667B" w:rsidP="005C1120">
                            <w:pPr>
                              <w:ind w:left="113" w:right="113"/>
                              <w:rPr>
                                <w:noProof/>
                              </w:rPr>
                            </w:pPr>
                          </w:p>
                        </w:tc>
                        <w:tc>
                          <w:tcPr>
                            <w:tcW w:w="578" w:type="dxa"/>
                            <w:textDirection w:val="btLr"/>
                          </w:tcPr>
                          <w:p w14:paraId="41510D4F" w14:textId="77777777" w:rsidR="005D667B" w:rsidRDefault="005D667B" w:rsidP="005C1120">
                            <w:pPr>
                              <w:ind w:left="113" w:right="113"/>
                              <w:rPr>
                                <w:noProof/>
                              </w:rPr>
                            </w:pPr>
                          </w:p>
                        </w:tc>
                        <w:tc>
                          <w:tcPr>
                            <w:tcW w:w="578" w:type="dxa"/>
                            <w:textDirection w:val="btLr"/>
                          </w:tcPr>
                          <w:p w14:paraId="5D78626B" w14:textId="77777777" w:rsidR="005D667B" w:rsidRDefault="005D667B" w:rsidP="005C1120">
                            <w:pPr>
                              <w:ind w:left="113" w:right="113"/>
                              <w:rPr>
                                <w:noProof/>
                              </w:rPr>
                            </w:pPr>
                          </w:p>
                        </w:tc>
                        <w:tc>
                          <w:tcPr>
                            <w:tcW w:w="578" w:type="dxa"/>
                            <w:textDirection w:val="btLr"/>
                          </w:tcPr>
                          <w:p w14:paraId="6E649117" w14:textId="77777777" w:rsidR="005D667B" w:rsidRDefault="005D667B" w:rsidP="005C1120">
                            <w:pPr>
                              <w:ind w:left="113" w:right="113"/>
                              <w:rPr>
                                <w:noProof/>
                              </w:rPr>
                            </w:pPr>
                          </w:p>
                        </w:tc>
                        <w:tc>
                          <w:tcPr>
                            <w:tcW w:w="508" w:type="dxa"/>
                            <w:textDirection w:val="btLr"/>
                          </w:tcPr>
                          <w:p w14:paraId="231F009D" w14:textId="77777777" w:rsidR="005D667B" w:rsidRDefault="005D667B" w:rsidP="005C1120">
                            <w:pPr>
                              <w:ind w:left="113" w:right="113"/>
                              <w:rPr>
                                <w:noProof/>
                              </w:rPr>
                            </w:pPr>
                          </w:p>
                        </w:tc>
                      </w:tr>
                      <w:tr w:rsidR="005D667B" w14:paraId="76EF7189" w14:textId="77777777" w:rsidTr="00A57AEB">
                        <w:trPr>
                          <w:cantSplit/>
                          <w:trHeight w:val="2495"/>
                        </w:trPr>
                        <w:tc>
                          <w:tcPr>
                            <w:tcW w:w="2954" w:type="dxa"/>
                          </w:tcPr>
                          <w:p w14:paraId="52AED20C" w14:textId="77777777" w:rsidR="005D667B" w:rsidRDefault="005D667B" w:rsidP="00A57AEB">
                            <w:pPr>
                              <w:jc w:val="right"/>
                              <w:rPr>
                                <w:noProof/>
                              </w:rPr>
                            </w:pPr>
                            <w:r>
                              <w:rPr>
                                <w:noProof/>
                              </w:rPr>
                              <w:t>Explanation</w:t>
                            </w:r>
                          </w:p>
                        </w:tc>
                        <w:tc>
                          <w:tcPr>
                            <w:tcW w:w="605" w:type="dxa"/>
                            <w:textDirection w:val="btLr"/>
                          </w:tcPr>
                          <w:p w14:paraId="17BD0196" w14:textId="77777777" w:rsidR="005D667B" w:rsidRPr="00A57AEB" w:rsidRDefault="005D667B" w:rsidP="005C1120">
                            <w:pPr>
                              <w:ind w:left="113" w:right="113"/>
                              <w:rPr>
                                <w:noProof/>
                                <w:sz w:val="20"/>
                                <w:szCs w:val="20"/>
                              </w:rPr>
                            </w:pPr>
                            <w:r w:rsidRPr="00A57AEB">
                              <w:rPr>
                                <w:noProof/>
                                <w:sz w:val="20"/>
                                <w:szCs w:val="20"/>
                              </w:rPr>
                              <w:t>I have done this for five years.</w:t>
                            </w:r>
                          </w:p>
                        </w:tc>
                        <w:tc>
                          <w:tcPr>
                            <w:tcW w:w="604" w:type="dxa"/>
                            <w:textDirection w:val="btLr"/>
                          </w:tcPr>
                          <w:p w14:paraId="48F28832" w14:textId="77777777" w:rsidR="005D667B" w:rsidRPr="00A57AEB" w:rsidRDefault="005D667B" w:rsidP="005C1120">
                            <w:pPr>
                              <w:ind w:left="113" w:right="113"/>
                              <w:rPr>
                                <w:noProof/>
                                <w:sz w:val="20"/>
                                <w:szCs w:val="20"/>
                              </w:rPr>
                            </w:pPr>
                            <w:r w:rsidRPr="00A57AEB">
                              <w:rPr>
                                <w:noProof/>
                                <w:sz w:val="20"/>
                                <w:szCs w:val="20"/>
                              </w:rPr>
                              <w:t>I have been asked to do another fundraiser.</w:t>
                            </w:r>
                          </w:p>
                        </w:tc>
                        <w:tc>
                          <w:tcPr>
                            <w:tcW w:w="578" w:type="dxa"/>
                            <w:textDirection w:val="btLr"/>
                          </w:tcPr>
                          <w:p w14:paraId="1B5FC28E" w14:textId="77777777" w:rsidR="005D667B" w:rsidRDefault="005D667B" w:rsidP="005C1120">
                            <w:pPr>
                              <w:ind w:left="113" w:right="113"/>
                              <w:rPr>
                                <w:noProof/>
                              </w:rPr>
                            </w:pPr>
                          </w:p>
                        </w:tc>
                        <w:tc>
                          <w:tcPr>
                            <w:tcW w:w="578" w:type="dxa"/>
                            <w:textDirection w:val="btLr"/>
                          </w:tcPr>
                          <w:p w14:paraId="43B773A3" w14:textId="77777777" w:rsidR="005D667B" w:rsidRDefault="005D667B" w:rsidP="005C1120">
                            <w:pPr>
                              <w:ind w:left="113" w:right="113"/>
                              <w:rPr>
                                <w:noProof/>
                              </w:rPr>
                            </w:pPr>
                          </w:p>
                        </w:tc>
                        <w:tc>
                          <w:tcPr>
                            <w:tcW w:w="578" w:type="dxa"/>
                            <w:textDirection w:val="btLr"/>
                          </w:tcPr>
                          <w:p w14:paraId="6FDC1AF0" w14:textId="77777777" w:rsidR="005D667B" w:rsidRDefault="005D667B" w:rsidP="005C1120">
                            <w:pPr>
                              <w:ind w:left="113" w:right="113"/>
                              <w:rPr>
                                <w:noProof/>
                              </w:rPr>
                            </w:pPr>
                          </w:p>
                        </w:tc>
                        <w:tc>
                          <w:tcPr>
                            <w:tcW w:w="578" w:type="dxa"/>
                            <w:textDirection w:val="btLr"/>
                          </w:tcPr>
                          <w:p w14:paraId="6A026A83" w14:textId="77777777" w:rsidR="005D667B" w:rsidRDefault="005D667B" w:rsidP="005C1120">
                            <w:pPr>
                              <w:ind w:left="113" w:right="113"/>
                              <w:rPr>
                                <w:noProof/>
                              </w:rPr>
                            </w:pPr>
                          </w:p>
                        </w:tc>
                        <w:tc>
                          <w:tcPr>
                            <w:tcW w:w="578" w:type="dxa"/>
                            <w:textDirection w:val="btLr"/>
                          </w:tcPr>
                          <w:p w14:paraId="79BD1135" w14:textId="77777777" w:rsidR="005D667B" w:rsidRDefault="005D667B" w:rsidP="005C1120">
                            <w:pPr>
                              <w:ind w:left="113" w:right="113"/>
                              <w:rPr>
                                <w:noProof/>
                              </w:rPr>
                            </w:pPr>
                          </w:p>
                        </w:tc>
                        <w:tc>
                          <w:tcPr>
                            <w:tcW w:w="578" w:type="dxa"/>
                            <w:textDirection w:val="btLr"/>
                          </w:tcPr>
                          <w:p w14:paraId="654A147D" w14:textId="77777777" w:rsidR="005D667B" w:rsidRDefault="005D667B" w:rsidP="005C1120">
                            <w:pPr>
                              <w:ind w:left="113" w:right="113"/>
                              <w:rPr>
                                <w:noProof/>
                              </w:rPr>
                            </w:pPr>
                          </w:p>
                        </w:tc>
                        <w:tc>
                          <w:tcPr>
                            <w:tcW w:w="578" w:type="dxa"/>
                            <w:textDirection w:val="btLr"/>
                          </w:tcPr>
                          <w:p w14:paraId="6600F186" w14:textId="77777777" w:rsidR="005D667B" w:rsidRDefault="005D667B" w:rsidP="005C1120">
                            <w:pPr>
                              <w:ind w:left="113" w:right="113"/>
                              <w:rPr>
                                <w:noProof/>
                              </w:rPr>
                            </w:pPr>
                          </w:p>
                        </w:tc>
                        <w:tc>
                          <w:tcPr>
                            <w:tcW w:w="578" w:type="dxa"/>
                            <w:textDirection w:val="btLr"/>
                          </w:tcPr>
                          <w:p w14:paraId="4D3E9405" w14:textId="77777777" w:rsidR="005D667B" w:rsidRDefault="005D667B" w:rsidP="005C1120">
                            <w:pPr>
                              <w:ind w:left="113" w:right="113"/>
                              <w:rPr>
                                <w:noProof/>
                              </w:rPr>
                            </w:pPr>
                          </w:p>
                        </w:tc>
                        <w:tc>
                          <w:tcPr>
                            <w:tcW w:w="578" w:type="dxa"/>
                            <w:textDirection w:val="btLr"/>
                          </w:tcPr>
                          <w:p w14:paraId="74C164B2" w14:textId="77777777" w:rsidR="005D667B" w:rsidRDefault="005D667B" w:rsidP="005C1120">
                            <w:pPr>
                              <w:ind w:left="113" w:right="113"/>
                              <w:rPr>
                                <w:noProof/>
                              </w:rPr>
                            </w:pPr>
                          </w:p>
                        </w:tc>
                        <w:tc>
                          <w:tcPr>
                            <w:tcW w:w="578" w:type="dxa"/>
                            <w:textDirection w:val="btLr"/>
                          </w:tcPr>
                          <w:p w14:paraId="3A40FB8C" w14:textId="77777777" w:rsidR="005D667B" w:rsidRDefault="005D667B" w:rsidP="005C1120">
                            <w:pPr>
                              <w:ind w:left="113" w:right="113"/>
                              <w:rPr>
                                <w:noProof/>
                              </w:rPr>
                            </w:pPr>
                          </w:p>
                        </w:tc>
                        <w:tc>
                          <w:tcPr>
                            <w:tcW w:w="578" w:type="dxa"/>
                            <w:textDirection w:val="btLr"/>
                          </w:tcPr>
                          <w:p w14:paraId="69FEFF80" w14:textId="77777777" w:rsidR="005D667B" w:rsidRDefault="005D667B" w:rsidP="005C1120">
                            <w:pPr>
                              <w:ind w:left="113" w:right="113"/>
                              <w:rPr>
                                <w:noProof/>
                              </w:rPr>
                            </w:pPr>
                          </w:p>
                        </w:tc>
                        <w:tc>
                          <w:tcPr>
                            <w:tcW w:w="508" w:type="dxa"/>
                            <w:textDirection w:val="btLr"/>
                          </w:tcPr>
                          <w:p w14:paraId="769CC2F0" w14:textId="77777777" w:rsidR="005D667B" w:rsidRDefault="005D667B" w:rsidP="005C1120">
                            <w:pPr>
                              <w:ind w:left="113" w:right="113"/>
                              <w:rPr>
                                <w:noProof/>
                              </w:rPr>
                            </w:pPr>
                          </w:p>
                        </w:tc>
                      </w:tr>
                      <w:tr w:rsidR="005D667B" w14:paraId="131478C6" w14:textId="77777777" w:rsidTr="00A57AEB">
                        <w:trPr>
                          <w:cantSplit/>
                          <w:trHeight w:val="569"/>
                        </w:trPr>
                        <w:tc>
                          <w:tcPr>
                            <w:tcW w:w="2954" w:type="dxa"/>
                          </w:tcPr>
                          <w:p w14:paraId="5AE39AD1" w14:textId="0C49708B" w:rsidR="005D667B" w:rsidRDefault="005D667B" w:rsidP="00A57AEB">
                            <w:pPr>
                              <w:jc w:val="right"/>
                              <w:rPr>
                                <w:noProof/>
                              </w:rPr>
                            </w:pPr>
                            <w:r>
                              <w:rPr>
                                <w:noProof/>
                              </w:rPr>
                              <w:t>Participate in Projects and Tasks</w:t>
                            </w:r>
                          </w:p>
                        </w:tc>
                        <w:tc>
                          <w:tcPr>
                            <w:tcW w:w="605" w:type="dxa"/>
                            <w:textDirection w:val="btLr"/>
                            <w:vAlign w:val="center"/>
                          </w:tcPr>
                          <w:p w14:paraId="68B71C1D"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53BE7CB8"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4DC3862B" w14:textId="77777777" w:rsidR="005D667B" w:rsidRDefault="005D667B" w:rsidP="0027262E">
                            <w:pPr>
                              <w:ind w:left="113" w:right="113"/>
                              <w:jc w:val="center"/>
                              <w:rPr>
                                <w:noProof/>
                              </w:rPr>
                            </w:pPr>
                          </w:p>
                        </w:tc>
                        <w:tc>
                          <w:tcPr>
                            <w:tcW w:w="578" w:type="dxa"/>
                            <w:textDirection w:val="btLr"/>
                            <w:vAlign w:val="center"/>
                          </w:tcPr>
                          <w:p w14:paraId="60FF0BF7" w14:textId="77777777" w:rsidR="005D667B" w:rsidRDefault="005D667B" w:rsidP="0027262E">
                            <w:pPr>
                              <w:ind w:left="113" w:right="113"/>
                              <w:jc w:val="center"/>
                              <w:rPr>
                                <w:noProof/>
                              </w:rPr>
                            </w:pPr>
                          </w:p>
                        </w:tc>
                        <w:tc>
                          <w:tcPr>
                            <w:tcW w:w="578" w:type="dxa"/>
                            <w:textDirection w:val="btLr"/>
                            <w:vAlign w:val="center"/>
                          </w:tcPr>
                          <w:p w14:paraId="337AF599" w14:textId="77777777" w:rsidR="005D667B" w:rsidRDefault="005D667B" w:rsidP="0027262E">
                            <w:pPr>
                              <w:ind w:left="113" w:right="113"/>
                              <w:jc w:val="center"/>
                              <w:rPr>
                                <w:noProof/>
                              </w:rPr>
                            </w:pPr>
                          </w:p>
                        </w:tc>
                        <w:tc>
                          <w:tcPr>
                            <w:tcW w:w="578" w:type="dxa"/>
                            <w:textDirection w:val="btLr"/>
                            <w:vAlign w:val="center"/>
                          </w:tcPr>
                          <w:p w14:paraId="0F2CB385" w14:textId="77777777" w:rsidR="005D667B" w:rsidRDefault="005D667B" w:rsidP="0027262E">
                            <w:pPr>
                              <w:ind w:left="113" w:right="113"/>
                              <w:jc w:val="center"/>
                              <w:rPr>
                                <w:noProof/>
                              </w:rPr>
                            </w:pPr>
                          </w:p>
                        </w:tc>
                        <w:tc>
                          <w:tcPr>
                            <w:tcW w:w="578" w:type="dxa"/>
                            <w:textDirection w:val="btLr"/>
                            <w:vAlign w:val="center"/>
                          </w:tcPr>
                          <w:p w14:paraId="40EFACFD" w14:textId="77777777" w:rsidR="005D667B" w:rsidRDefault="005D667B" w:rsidP="0027262E">
                            <w:pPr>
                              <w:ind w:left="113" w:right="113"/>
                              <w:jc w:val="center"/>
                              <w:rPr>
                                <w:noProof/>
                              </w:rPr>
                            </w:pPr>
                          </w:p>
                        </w:tc>
                        <w:tc>
                          <w:tcPr>
                            <w:tcW w:w="578" w:type="dxa"/>
                            <w:textDirection w:val="btLr"/>
                            <w:vAlign w:val="center"/>
                          </w:tcPr>
                          <w:p w14:paraId="45CC3E2D" w14:textId="77777777" w:rsidR="005D667B" w:rsidRDefault="005D667B" w:rsidP="0027262E">
                            <w:pPr>
                              <w:ind w:left="113" w:right="113"/>
                              <w:jc w:val="center"/>
                              <w:rPr>
                                <w:noProof/>
                              </w:rPr>
                            </w:pPr>
                          </w:p>
                        </w:tc>
                        <w:tc>
                          <w:tcPr>
                            <w:tcW w:w="578" w:type="dxa"/>
                            <w:textDirection w:val="btLr"/>
                            <w:vAlign w:val="center"/>
                          </w:tcPr>
                          <w:p w14:paraId="477A1D23" w14:textId="77777777" w:rsidR="005D667B" w:rsidRDefault="005D667B" w:rsidP="0027262E">
                            <w:pPr>
                              <w:ind w:left="113" w:right="113"/>
                              <w:jc w:val="center"/>
                              <w:rPr>
                                <w:noProof/>
                              </w:rPr>
                            </w:pPr>
                          </w:p>
                        </w:tc>
                        <w:tc>
                          <w:tcPr>
                            <w:tcW w:w="578" w:type="dxa"/>
                            <w:textDirection w:val="btLr"/>
                            <w:vAlign w:val="center"/>
                          </w:tcPr>
                          <w:p w14:paraId="32BCAAEC" w14:textId="77777777" w:rsidR="005D667B" w:rsidRDefault="005D667B" w:rsidP="0027262E">
                            <w:pPr>
                              <w:ind w:left="113" w:right="113"/>
                              <w:jc w:val="center"/>
                              <w:rPr>
                                <w:noProof/>
                              </w:rPr>
                            </w:pPr>
                          </w:p>
                        </w:tc>
                        <w:tc>
                          <w:tcPr>
                            <w:tcW w:w="578" w:type="dxa"/>
                            <w:textDirection w:val="btLr"/>
                            <w:vAlign w:val="center"/>
                          </w:tcPr>
                          <w:p w14:paraId="0AF5E618" w14:textId="77777777" w:rsidR="005D667B" w:rsidRDefault="005D667B" w:rsidP="0027262E">
                            <w:pPr>
                              <w:ind w:left="113" w:right="113"/>
                              <w:jc w:val="center"/>
                              <w:rPr>
                                <w:noProof/>
                              </w:rPr>
                            </w:pPr>
                          </w:p>
                        </w:tc>
                        <w:tc>
                          <w:tcPr>
                            <w:tcW w:w="578" w:type="dxa"/>
                            <w:textDirection w:val="btLr"/>
                            <w:vAlign w:val="center"/>
                          </w:tcPr>
                          <w:p w14:paraId="1688EFB4" w14:textId="77777777" w:rsidR="005D667B" w:rsidRDefault="005D667B" w:rsidP="0027262E">
                            <w:pPr>
                              <w:ind w:left="113" w:right="113"/>
                              <w:jc w:val="center"/>
                              <w:rPr>
                                <w:noProof/>
                              </w:rPr>
                            </w:pPr>
                          </w:p>
                        </w:tc>
                        <w:tc>
                          <w:tcPr>
                            <w:tcW w:w="578" w:type="dxa"/>
                            <w:textDirection w:val="btLr"/>
                            <w:vAlign w:val="center"/>
                          </w:tcPr>
                          <w:p w14:paraId="1E607CB9" w14:textId="77777777" w:rsidR="005D667B" w:rsidRDefault="005D667B" w:rsidP="0027262E">
                            <w:pPr>
                              <w:ind w:left="113" w:right="113"/>
                              <w:jc w:val="center"/>
                              <w:rPr>
                                <w:noProof/>
                              </w:rPr>
                            </w:pPr>
                          </w:p>
                        </w:tc>
                        <w:tc>
                          <w:tcPr>
                            <w:tcW w:w="508" w:type="dxa"/>
                            <w:textDirection w:val="btLr"/>
                            <w:vAlign w:val="center"/>
                          </w:tcPr>
                          <w:p w14:paraId="769D7EC0" w14:textId="77777777" w:rsidR="005D667B" w:rsidRDefault="005D667B" w:rsidP="0027262E">
                            <w:pPr>
                              <w:ind w:left="113" w:right="113"/>
                              <w:jc w:val="center"/>
                              <w:rPr>
                                <w:noProof/>
                              </w:rPr>
                            </w:pPr>
                          </w:p>
                        </w:tc>
                      </w:tr>
                      <w:tr w:rsidR="005D667B" w14:paraId="7A3E526D" w14:textId="77777777" w:rsidTr="00A57AEB">
                        <w:trPr>
                          <w:cantSplit/>
                          <w:trHeight w:val="569"/>
                        </w:trPr>
                        <w:tc>
                          <w:tcPr>
                            <w:tcW w:w="2954" w:type="dxa"/>
                          </w:tcPr>
                          <w:p w14:paraId="136A027F" w14:textId="77777777" w:rsidR="005D667B" w:rsidRDefault="005D667B" w:rsidP="00A57AEB">
                            <w:pPr>
                              <w:jc w:val="right"/>
                              <w:rPr>
                                <w:noProof/>
                              </w:rPr>
                            </w:pPr>
                            <w:r>
                              <w:rPr>
                                <w:noProof/>
                              </w:rPr>
                              <w:t>Work with Others</w:t>
                            </w:r>
                          </w:p>
                        </w:tc>
                        <w:tc>
                          <w:tcPr>
                            <w:tcW w:w="605" w:type="dxa"/>
                            <w:textDirection w:val="btLr"/>
                            <w:vAlign w:val="center"/>
                          </w:tcPr>
                          <w:p w14:paraId="64EE8F50" w14:textId="77777777" w:rsidR="005D667B" w:rsidRPr="00A57AEB" w:rsidRDefault="005D667B" w:rsidP="0027262E">
                            <w:pPr>
                              <w:ind w:left="113" w:right="113"/>
                              <w:jc w:val="center"/>
                              <w:rPr>
                                <w:noProof/>
                                <w:sz w:val="20"/>
                                <w:szCs w:val="20"/>
                              </w:rPr>
                            </w:pPr>
                          </w:p>
                        </w:tc>
                        <w:tc>
                          <w:tcPr>
                            <w:tcW w:w="604" w:type="dxa"/>
                            <w:textDirection w:val="btLr"/>
                            <w:vAlign w:val="center"/>
                          </w:tcPr>
                          <w:p w14:paraId="2EFCCD59"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335EAEA4" w14:textId="77777777" w:rsidR="005D667B" w:rsidRDefault="005D667B" w:rsidP="0027262E">
                            <w:pPr>
                              <w:ind w:left="113" w:right="113"/>
                              <w:jc w:val="center"/>
                              <w:rPr>
                                <w:noProof/>
                              </w:rPr>
                            </w:pPr>
                          </w:p>
                        </w:tc>
                        <w:tc>
                          <w:tcPr>
                            <w:tcW w:w="578" w:type="dxa"/>
                            <w:textDirection w:val="btLr"/>
                            <w:vAlign w:val="center"/>
                          </w:tcPr>
                          <w:p w14:paraId="525EA537" w14:textId="77777777" w:rsidR="005D667B" w:rsidRDefault="005D667B" w:rsidP="0027262E">
                            <w:pPr>
                              <w:ind w:left="113" w:right="113"/>
                              <w:jc w:val="center"/>
                              <w:rPr>
                                <w:noProof/>
                              </w:rPr>
                            </w:pPr>
                          </w:p>
                        </w:tc>
                        <w:tc>
                          <w:tcPr>
                            <w:tcW w:w="578" w:type="dxa"/>
                            <w:textDirection w:val="btLr"/>
                            <w:vAlign w:val="center"/>
                          </w:tcPr>
                          <w:p w14:paraId="13F50E71" w14:textId="77777777" w:rsidR="005D667B" w:rsidRDefault="005D667B" w:rsidP="0027262E">
                            <w:pPr>
                              <w:ind w:left="113" w:right="113"/>
                              <w:jc w:val="center"/>
                              <w:rPr>
                                <w:noProof/>
                              </w:rPr>
                            </w:pPr>
                          </w:p>
                        </w:tc>
                        <w:tc>
                          <w:tcPr>
                            <w:tcW w:w="578" w:type="dxa"/>
                            <w:textDirection w:val="btLr"/>
                            <w:vAlign w:val="center"/>
                          </w:tcPr>
                          <w:p w14:paraId="3B37C843" w14:textId="77777777" w:rsidR="005D667B" w:rsidRDefault="005D667B" w:rsidP="0027262E">
                            <w:pPr>
                              <w:ind w:left="113" w:right="113"/>
                              <w:jc w:val="center"/>
                              <w:rPr>
                                <w:noProof/>
                              </w:rPr>
                            </w:pPr>
                          </w:p>
                        </w:tc>
                        <w:tc>
                          <w:tcPr>
                            <w:tcW w:w="578" w:type="dxa"/>
                            <w:textDirection w:val="btLr"/>
                            <w:vAlign w:val="center"/>
                          </w:tcPr>
                          <w:p w14:paraId="660A898E" w14:textId="77777777" w:rsidR="005D667B" w:rsidRDefault="005D667B" w:rsidP="0027262E">
                            <w:pPr>
                              <w:ind w:left="113" w:right="113"/>
                              <w:jc w:val="center"/>
                              <w:rPr>
                                <w:noProof/>
                              </w:rPr>
                            </w:pPr>
                          </w:p>
                        </w:tc>
                        <w:tc>
                          <w:tcPr>
                            <w:tcW w:w="578" w:type="dxa"/>
                            <w:textDirection w:val="btLr"/>
                            <w:vAlign w:val="center"/>
                          </w:tcPr>
                          <w:p w14:paraId="3D4BF6E9" w14:textId="77777777" w:rsidR="005D667B" w:rsidRDefault="005D667B" w:rsidP="0027262E">
                            <w:pPr>
                              <w:ind w:left="113" w:right="113"/>
                              <w:jc w:val="center"/>
                              <w:rPr>
                                <w:noProof/>
                              </w:rPr>
                            </w:pPr>
                          </w:p>
                        </w:tc>
                        <w:tc>
                          <w:tcPr>
                            <w:tcW w:w="578" w:type="dxa"/>
                            <w:textDirection w:val="btLr"/>
                            <w:vAlign w:val="center"/>
                          </w:tcPr>
                          <w:p w14:paraId="264C18D2" w14:textId="77777777" w:rsidR="005D667B" w:rsidRDefault="005D667B" w:rsidP="0027262E">
                            <w:pPr>
                              <w:ind w:left="113" w:right="113"/>
                              <w:jc w:val="center"/>
                              <w:rPr>
                                <w:noProof/>
                              </w:rPr>
                            </w:pPr>
                          </w:p>
                        </w:tc>
                        <w:tc>
                          <w:tcPr>
                            <w:tcW w:w="578" w:type="dxa"/>
                            <w:textDirection w:val="btLr"/>
                            <w:vAlign w:val="center"/>
                          </w:tcPr>
                          <w:p w14:paraId="5060F167" w14:textId="77777777" w:rsidR="005D667B" w:rsidRDefault="005D667B" w:rsidP="0027262E">
                            <w:pPr>
                              <w:ind w:left="113" w:right="113"/>
                              <w:jc w:val="center"/>
                              <w:rPr>
                                <w:noProof/>
                              </w:rPr>
                            </w:pPr>
                          </w:p>
                        </w:tc>
                        <w:tc>
                          <w:tcPr>
                            <w:tcW w:w="578" w:type="dxa"/>
                            <w:textDirection w:val="btLr"/>
                            <w:vAlign w:val="center"/>
                          </w:tcPr>
                          <w:p w14:paraId="3219D057" w14:textId="77777777" w:rsidR="005D667B" w:rsidRDefault="005D667B" w:rsidP="0027262E">
                            <w:pPr>
                              <w:ind w:left="113" w:right="113"/>
                              <w:jc w:val="center"/>
                              <w:rPr>
                                <w:noProof/>
                              </w:rPr>
                            </w:pPr>
                          </w:p>
                        </w:tc>
                        <w:tc>
                          <w:tcPr>
                            <w:tcW w:w="578" w:type="dxa"/>
                            <w:textDirection w:val="btLr"/>
                            <w:vAlign w:val="center"/>
                          </w:tcPr>
                          <w:p w14:paraId="235A5DDE" w14:textId="77777777" w:rsidR="005D667B" w:rsidRDefault="005D667B" w:rsidP="0027262E">
                            <w:pPr>
                              <w:ind w:left="113" w:right="113"/>
                              <w:jc w:val="center"/>
                              <w:rPr>
                                <w:noProof/>
                              </w:rPr>
                            </w:pPr>
                          </w:p>
                        </w:tc>
                        <w:tc>
                          <w:tcPr>
                            <w:tcW w:w="578" w:type="dxa"/>
                            <w:textDirection w:val="btLr"/>
                            <w:vAlign w:val="center"/>
                          </w:tcPr>
                          <w:p w14:paraId="5CCFD355" w14:textId="77777777" w:rsidR="005D667B" w:rsidRDefault="005D667B" w:rsidP="0027262E">
                            <w:pPr>
                              <w:ind w:left="113" w:right="113"/>
                              <w:jc w:val="center"/>
                              <w:rPr>
                                <w:noProof/>
                              </w:rPr>
                            </w:pPr>
                          </w:p>
                        </w:tc>
                        <w:tc>
                          <w:tcPr>
                            <w:tcW w:w="508" w:type="dxa"/>
                            <w:textDirection w:val="btLr"/>
                            <w:vAlign w:val="center"/>
                          </w:tcPr>
                          <w:p w14:paraId="2BEB3ADF" w14:textId="77777777" w:rsidR="005D667B" w:rsidRDefault="005D667B" w:rsidP="0027262E">
                            <w:pPr>
                              <w:ind w:left="113" w:right="113"/>
                              <w:jc w:val="center"/>
                              <w:rPr>
                                <w:noProof/>
                              </w:rPr>
                            </w:pPr>
                          </w:p>
                        </w:tc>
                      </w:tr>
                      <w:tr w:rsidR="005D667B" w14:paraId="2228A6AD" w14:textId="77777777" w:rsidTr="00A57AEB">
                        <w:trPr>
                          <w:cantSplit/>
                          <w:trHeight w:val="569"/>
                        </w:trPr>
                        <w:tc>
                          <w:tcPr>
                            <w:tcW w:w="2954" w:type="dxa"/>
                          </w:tcPr>
                          <w:p w14:paraId="43ED227F" w14:textId="77777777" w:rsidR="005D667B" w:rsidRDefault="005D667B" w:rsidP="00A57AEB">
                            <w:pPr>
                              <w:jc w:val="right"/>
                              <w:rPr>
                                <w:noProof/>
                              </w:rPr>
                            </w:pPr>
                            <w:r>
                              <w:rPr>
                                <w:noProof/>
                              </w:rPr>
                              <w:t>Work Safely</w:t>
                            </w:r>
                          </w:p>
                        </w:tc>
                        <w:tc>
                          <w:tcPr>
                            <w:tcW w:w="605" w:type="dxa"/>
                            <w:textDirection w:val="btLr"/>
                            <w:vAlign w:val="center"/>
                          </w:tcPr>
                          <w:p w14:paraId="7B51488F"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7859A1C3" w14:textId="77777777" w:rsidR="005D667B" w:rsidRPr="00A57AEB" w:rsidRDefault="005D667B" w:rsidP="0027262E">
                            <w:pPr>
                              <w:ind w:left="113" w:right="113"/>
                              <w:jc w:val="center"/>
                              <w:rPr>
                                <w:noProof/>
                                <w:sz w:val="20"/>
                                <w:szCs w:val="20"/>
                              </w:rPr>
                            </w:pPr>
                          </w:p>
                        </w:tc>
                        <w:tc>
                          <w:tcPr>
                            <w:tcW w:w="578" w:type="dxa"/>
                            <w:textDirection w:val="btLr"/>
                            <w:vAlign w:val="center"/>
                          </w:tcPr>
                          <w:p w14:paraId="219FB3F2" w14:textId="77777777" w:rsidR="005D667B" w:rsidRDefault="005D667B" w:rsidP="0027262E">
                            <w:pPr>
                              <w:ind w:left="113" w:right="113"/>
                              <w:jc w:val="center"/>
                              <w:rPr>
                                <w:noProof/>
                              </w:rPr>
                            </w:pPr>
                          </w:p>
                        </w:tc>
                        <w:tc>
                          <w:tcPr>
                            <w:tcW w:w="578" w:type="dxa"/>
                            <w:textDirection w:val="btLr"/>
                            <w:vAlign w:val="center"/>
                          </w:tcPr>
                          <w:p w14:paraId="06C7195E" w14:textId="77777777" w:rsidR="005D667B" w:rsidRDefault="005D667B" w:rsidP="0027262E">
                            <w:pPr>
                              <w:ind w:left="113" w:right="113"/>
                              <w:jc w:val="center"/>
                              <w:rPr>
                                <w:noProof/>
                              </w:rPr>
                            </w:pPr>
                          </w:p>
                        </w:tc>
                        <w:tc>
                          <w:tcPr>
                            <w:tcW w:w="578" w:type="dxa"/>
                            <w:textDirection w:val="btLr"/>
                            <w:vAlign w:val="center"/>
                          </w:tcPr>
                          <w:p w14:paraId="1F24E572" w14:textId="77777777" w:rsidR="005D667B" w:rsidRDefault="005D667B" w:rsidP="0027262E">
                            <w:pPr>
                              <w:ind w:left="113" w:right="113"/>
                              <w:jc w:val="center"/>
                              <w:rPr>
                                <w:noProof/>
                              </w:rPr>
                            </w:pPr>
                          </w:p>
                        </w:tc>
                        <w:tc>
                          <w:tcPr>
                            <w:tcW w:w="578" w:type="dxa"/>
                            <w:textDirection w:val="btLr"/>
                            <w:vAlign w:val="center"/>
                          </w:tcPr>
                          <w:p w14:paraId="65830607" w14:textId="77777777" w:rsidR="005D667B" w:rsidRDefault="005D667B" w:rsidP="0027262E">
                            <w:pPr>
                              <w:ind w:left="113" w:right="113"/>
                              <w:jc w:val="center"/>
                              <w:rPr>
                                <w:noProof/>
                              </w:rPr>
                            </w:pPr>
                          </w:p>
                        </w:tc>
                        <w:tc>
                          <w:tcPr>
                            <w:tcW w:w="578" w:type="dxa"/>
                            <w:textDirection w:val="btLr"/>
                            <w:vAlign w:val="center"/>
                          </w:tcPr>
                          <w:p w14:paraId="6E8B1C8C" w14:textId="77777777" w:rsidR="005D667B" w:rsidRDefault="005D667B" w:rsidP="0027262E">
                            <w:pPr>
                              <w:ind w:left="113" w:right="113"/>
                              <w:jc w:val="center"/>
                              <w:rPr>
                                <w:noProof/>
                              </w:rPr>
                            </w:pPr>
                          </w:p>
                        </w:tc>
                        <w:tc>
                          <w:tcPr>
                            <w:tcW w:w="578" w:type="dxa"/>
                            <w:textDirection w:val="btLr"/>
                            <w:vAlign w:val="center"/>
                          </w:tcPr>
                          <w:p w14:paraId="69D3172D" w14:textId="77777777" w:rsidR="005D667B" w:rsidRDefault="005D667B" w:rsidP="0027262E">
                            <w:pPr>
                              <w:ind w:left="113" w:right="113"/>
                              <w:jc w:val="center"/>
                              <w:rPr>
                                <w:noProof/>
                              </w:rPr>
                            </w:pPr>
                          </w:p>
                        </w:tc>
                        <w:tc>
                          <w:tcPr>
                            <w:tcW w:w="578" w:type="dxa"/>
                            <w:textDirection w:val="btLr"/>
                            <w:vAlign w:val="center"/>
                          </w:tcPr>
                          <w:p w14:paraId="622CFDF9" w14:textId="77777777" w:rsidR="005D667B" w:rsidRDefault="005D667B" w:rsidP="0027262E">
                            <w:pPr>
                              <w:ind w:left="113" w:right="113"/>
                              <w:jc w:val="center"/>
                              <w:rPr>
                                <w:noProof/>
                              </w:rPr>
                            </w:pPr>
                          </w:p>
                        </w:tc>
                        <w:tc>
                          <w:tcPr>
                            <w:tcW w:w="578" w:type="dxa"/>
                            <w:textDirection w:val="btLr"/>
                            <w:vAlign w:val="center"/>
                          </w:tcPr>
                          <w:p w14:paraId="7318377C" w14:textId="77777777" w:rsidR="005D667B" w:rsidRDefault="005D667B" w:rsidP="0027262E">
                            <w:pPr>
                              <w:ind w:left="113" w:right="113"/>
                              <w:jc w:val="center"/>
                              <w:rPr>
                                <w:noProof/>
                              </w:rPr>
                            </w:pPr>
                          </w:p>
                        </w:tc>
                        <w:tc>
                          <w:tcPr>
                            <w:tcW w:w="578" w:type="dxa"/>
                            <w:textDirection w:val="btLr"/>
                            <w:vAlign w:val="center"/>
                          </w:tcPr>
                          <w:p w14:paraId="03157DD2" w14:textId="77777777" w:rsidR="005D667B" w:rsidRDefault="005D667B" w:rsidP="0027262E">
                            <w:pPr>
                              <w:ind w:left="113" w:right="113"/>
                              <w:jc w:val="center"/>
                              <w:rPr>
                                <w:noProof/>
                              </w:rPr>
                            </w:pPr>
                          </w:p>
                        </w:tc>
                        <w:tc>
                          <w:tcPr>
                            <w:tcW w:w="578" w:type="dxa"/>
                            <w:textDirection w:val="btLr"/>
                            <w:vAlign w:val="center"/>
                          </w:tcPr>
                          <w:p w14:paraId="6A8898CF" w14:textId="77777777" w:rsidR="005D667B" w:rsidRDefault="005D667B" w:rsidP="0027262E">
                            <w:pPr>
                              <w:ind w:left="113" w:right="113"/>
                              <w:jc w:val="center"/>
                              <w:rPr>
                                <w:noProof/>
                              </w:rPr>
                            </w:pPr>
                          </w:p>
                        </w:tc>
                        <w:tc>
                          <w:tcPr>
                            <w:tcW w:w="578" w:type="dxa"/>
                            <w:textDirection w:val="btLr"/>
                            <w:vAlign w:val="center"/>
                          </w:tcPr>
                          <w:p w14:paraId="155B2DE6" w14:textId="77777777" w:rsidR="005D667B" w:rsidRDefault="005D667B" w:rsidP="0027262E">
                            <w:pPr>
                              <w:ind w:left="113" w:right="113"/>
                              <w:jc w:val="center"/>
                              <w:rPr>
                                <w:noProof/>
                              </w:rPr>
                            </w:pPr>
                          </w:p>
                        </w:tc>
                        <w:tc>
                          <w:tcPr>
                            <w:tcW w:w="508" w:type="dxa"/>
                            <w:textDirection w:val="btLr"/>
                            <w:vAlign w:val="center"/>
                          </w:tcPr>
                          <w:p w14:paraId="65FC7BDC" w14:textId="77777777" w:rsidR="005D667B" w:rsidRDefault="005D667B" w:rsidP="0027262E">
                            <w:pPr>
                              <w:ind w:left="113" w:right="113"/>
                              <w:jc w:val="center"/>
                              <w:rPr>
                                <w:noProof/>
                              </w:rPr>
                            </w:pPr>
                          </w:p>
                        </w:tc>
                      </w:tr>
                      <w:tr w:rsidR="005D667B" w14:paraId="6437F4E0" w14:textId="77777777" w:rsidTr="00A57AEB">
                        <w:trPr>
                          <w:cantSplit/>
                          <w:trHeight w:val="569"/>
                        </w:trPr>
                        <w:tc>
                          <w:tcPr>
                            <w:tcW w:w="2954" w:type="dxa"/>
                          </w:tcPr>
                          <w:p w14:paraId="0C8F0914" w14:textId="77777777" w:rsidR="005D667B" w:rsidRDefault="005D667B" w:rsidP="00A57AEB">
                            <w:pPr>
                              <w:jc w:val="right"/>
                              <w:rPr>
                                <w:noProof/>
                              </w:rPr>
                            </w:pPr>
                            <w:r>
                              <w:rPr>
                                <w:noProof/>
                              </w:rPr>
                              <w:t>Learn Continuously</w:t>
                            </w:r>
                          </w:p>
                        </w:tc>
                        <w:tc>
                          <w:tcPr>
                            <w:tcW w:w="605" w:type="dxa"/>
                            <w:textDirection w:val="btLr"/>
                            <w:vAlign w:val="center"/>
                          </w:tcPr>
                          <w:p w14:paraId="665BE9A7"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6F1F9E02" w14:textId="77777777" w:rsidR="005D667B" w:rsidRPr="00A57AEB" w:rsidRDefault="005D667B" w:rsidP="0027262E">
                            <w:pPr>
                              <w:ind w:left="113" w:right="113"/>
                              <w:jc w:val="center"/>
                              <w:rPr>
                                <w:noProof/>
                                <w:sz w:val="20"/>
                                <w:szCs w:val="20"/>
                              </w:rPr>
                            </w:pPr>
                          </w:p>
                        </w:tc>
                        <w:tc>
                          <w:tcPr>
                            <w:tcW w:w="578" w:type="dxa"/>
                            <w:textDirection w:val="btLr"/>
                            <w:vAlign w:val="center"/>
                          </w:tcPr>
                          <w:p w14:paraId="2AFD939C" w14:textId="77777777" w:rsidR="005D667B" w:rsidRDefault="005D667B" w:rsidP="0027262E">
                            <w:pPr>
                              <w:ind w:left="113" w:right="113"/>
                              <w:jc w:val="center"/>
                              <w:rPr>
                                <w:noProof/>
                              </w:rPr>
                            </w:pPr>
                          </w:p>
                        </w:tc>
                        <w:tc>
                          <w:tcPr>
                            <w:tcW w:w="578" w:type="dxa"/>
                            <w:textDirection w:val="btLr"/>
                            <w:vAlign w:val="center"/>
                          </w:tcPr>
                          <w:p w14:paraId="5D149C44" w14:textId="77777777" w:rsidR="005D667B" w:rsidRDefault="005D667B" w:rsidP="0027262E">
                            <w:pPr>
                              <w:ind w:left="113" w:right="113"/>
                              <w:jc w:val="center"/>
                              <w:rPr>
                                <w:noProof/>
                              </w:rPr>
                            </w:pPr>
                          </w:p>
                        </w:tc>
                        <w:tc>
                          <w:tcPr>
                            <w:tcW w:w="578" w:type="dxa"/>
                            <w:textDirection w:val="btLr"/>
                            <w:vAlign w:val="center"/>
                          </w:tcPr>
                          <w:p w14:paraId="7ABBB950" w14:textId="77777777" w:rsidR="005D667B" w:rsidRDefault="005D667B" w:rsidP="0027262E">
                            <w:pPr>
                              <w:ind w:left="113" w:right="113"/>
                              <w:jc w:val="center"/>
                              <w:rPr>
                                <w:noProof/>
                              </w:rPr>
                            </w:pPr>
                          </w:p>
                        </w:tc>
                        <w:tc>
                          <w:tcPr>
                            <w:tcW w:w="578" w:type="dxa"/>
                            <w:textDirection w:val="btLr"/>
                            <w:vAlign w:val="center"/>
                          </w:tcPr>
                          <w:p w14:paraId="0EC11F63" w14:textId="77777777" w:rsidR="005D667B" w:rsidRDefault="005D667B" w:rsidP="0027262E">
                            <w:pPr>
                              <w:ind w:left="113" w:right="113"/>
                              <w:jc w:val="center"/>
                              <w:rPr>
                                <w:noProof/>
                              </w:rPr>
                            </w:pPr>
                          </w:p>
                        </w:tc>
                        <w:tc>
                          <w:tcPr>
                            <w:tcW w:w="578" w:type="dxa"/>
                            <w:textDirection w:val="btLr"/>
                            <w:vAlign w:val="center"/>
                          </w:tcPr>
                          <w:p w14:paraId="21DDCD0B" w14:textId="77777777" w:rsidR="005D667B" w:rsidRDefault="005D667B" w:rsidP="0027262E">
                            <w:pPr>
                              <w:ind w:left="113" w:right="113"/>
                              <w:jc w:val="center"/>
                              <w:rPr>
                                <w:noProof/>
                              </w:rPr>
                            </w:pPr>
                          </w:p>
                        </w:tc>
                        <w:tc>
                          <w:tcPr>
                            <w:tcW w:w="578" w:type="dxa"/>
                            <w:textDirection w:val="btLr"/>
                            <w:vAlign w:val="center"/>
                          </w:tcPr>
                          <w:p w14:paraId="550FDBB0" w14:textId="77777777" w:rsidR="005D667B" w:rsidRDefault="005D667B" w:rsidP="0027262E">
                            <w:pPr>
                              <w:ind w:left="113" w:right="113"/>
                              <w:jc w:val="center"/>
                              <w:rPr>
                                <w:noProof/>
                              </w:rPr>
                            </w:pPr>
                          </w:p>
                        </w:tc>
                        <w:tc>
                          <w:tcPr>
                            <w:tcW w:w="578" w:type="dxa"/>
                            <w:textDirection w:val="btLr"/>
                            <w:vAlign w:val="center"/>
                          </w:tcPr>
                          <w:p w14:paraId="5C6BCDB8" w14:textId="77777777" w:rsidR="005D667B" w:rsidRDefault="005D667B" w:rsidP="0027262E">
                            <w:pPr>
                              <w:ind w:left="113" w:right="113"/>
                              <w:jc w:val="center"/>
                              <w:rPr>
                                <w:noProof/>
                              </w:rPr>
                            </w:pPr>
                          </w:p>
                        </w:tc>
                        <w:tc>
                          <w:tcPr>
                            <w:tcW w:w="578" w:type="dxa"/>
                            <w:textDirection w:val="btLr"/>
                            <w:vAlign w:val="center"/>
                          </w:tcPr>
                          <w:p w14:paraId="2EC0036E" w14:textId="77777777" w:rsidR="005D667B" w:rsidRDefault="005D667B" w:rsidP="0027262E">
                            <w:pPr>
                              <w:ind w:left="113" w:right="113"/>
                              <w:jc w:val="center"/>
                              <w:rPr>
                                <w:noProof/>
                              </w:rPr>
                            </w:pPr>
                          </w:p>
                        </w:tc>
                        <w:tc>
                          <w:tcPr>
                            <w:tcW w:w="578" w:type="dxa"/>
                            <w:textDirection w:val="btLr"/>
                            <w:vAlign w:val="center"/>
                          </w:tcPr>
                          <w:p w14:paraId="175068E8" w14:textId="77777777" w:rsidR="005D667B" w:rsidRDefault="005D667B" w:rsidP="0027262E">
                            <w:pPr>
                              <w:ind w:left="113" w:right="113"/>
                              <w:jc w:val="center"/>
                              <w:rPr>
                                <w:noProof/>
                              </w:rPr>
                            </w:pPr>
                          </w:p>
                        </w:tc>
                        <w:tc>
                          <w:tcPr>
                            <w:tcW w:w="578" w:type="dxa"/>
                            <w:textDirection w:val="btLr"/>
                            <w:vAlign w:val="center"/>
                          </w:tcPr>
                          <w:p w14:paraId="02D54CE0" w14:textId="77777777" w:rsidR="005D667B" w:rsidRDefault="005D667B" w:rsidP="0027262E">
                            <w:pPr>
                              <w:ind w:left="113" w:right="113"/>
                              <w:jc w:val="center"/>
                              <w:rPr>
                                <w:noProof/>
                              </w:rPr>
                            </w:pPr>
                          </w:p>
                        </w:tc>
                        <w:tc>
                          <w:tcPr>
                            <w:tcW w:w="578" w:type="dxa"/>
                            <w:textDirection w:val="btLr"/>
                            <w:vAlign w:val="center"/>
                          </w:tcPr>
                          <w:p w14:paraId="4BF2D084" w14:textId="77777777" w:rsidR="005D667B" w:rsidRDefault="005D667B" w:rsidP="0027262E">
                            <w:pPr>
                              <w:ind w:left="113" w:right="113"/>
                              <w:jc w:val="center"/>
                              <w:rPr>
                                <w:noProof/>
                              </w:rPr>
                            </w:pPr>
                          </w:p>
                        </w:tc>
                        <w:tc>
                          <w:tcPr>
                            <w:tcW w:w="508" w:type="dxa"/>
                            <w:textDirection w:val="btLr"/>
                            <w:vAlign w:val="center"/>
                          </w:tcPr>
                          <w:p w14:paraId="3D363910" w14:textId="77777777" w:rsidR="005D667B" w:rsidRDefault="005D667B" w:rsidP="0027262E">
                            <w:pPr>
                              <w:ind w:left="113" w:right="113"/>
                              <w:jc w:val="center"/>
                              <w:rPr>
                                <w:noProof/>
                              </w:rPr>
                            </w:pPr>
                          </w:p>
                        </w:tc>
                      </w:tr>
                      <w:tr w:rsidR="005D667B" w14:paraId="701EBC17" w14:textId="77777777" w:rsidTr="00A57AEB">
                        <w:trPr>
                          <w:cantSplit/>
                          <w:trHeight w:val="569"/>
                        </w:trPr>
                        <w:tc>
                          <w:tcPr>
                            <w:tcW w:w="2954" w:type="dxa"/>
                          </w:tcPr>
                          <w:p w14:paraId="51BA1BF3" w14:textId="77777777" w:rsidR="005D667B" w:rsidRDefault="005D667B" w:rsidP="00A57AEB">
                            <w:pPr>
                              <w:jc w:val="right"/>
                              <w:rPr>
                                <w:noProof/>
                              </w:rPr>
                            </w:pPr>
                            <w:r>
                              <w:rPr>
                                <w:noProof/>
                              </w:rPr>
                              <w:t>Be Adaptable</w:t>
                            </w:r>
                          </w:p>
                        </w:tc>
                        <w:tc>
                          <w:tcPr>
                            <w:tcW w:w="605" w:type="dxa"/>
                            <w:textDirection w:val="btLr"/>
                            <w:vAlign w:val="center"/>
                          </w:tcPr>
                          <w:p w14:paraId="6BCF2CAA"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05F16B79"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19B4C239" w14:textId="77777777" w:rsidR="005D667B" w:rsidRDefault="005D667B" w:rsidP="0027262E">
                            <w:pPr>
                              <w:ind w:left="113" w:right="113"/>
                              <w:jc w:val="center"/>
                              <w:rPr>
                                <w:noProof/>
                              </w:rPr>
                            </w:pPr>
                          </w:p>
                        </w:tc>
                        <w:tc>
                          <w:tcPr>
                            <w:tcW w:w="578" w:type="dxa"/>
                            <w:textDirection w:val="btLr"/>
                            <w:vAlign w:val="center"/>
                          </w:tcPr>
                          <w:p w14:paraId="468BC033" w14:textId="77777777" w:rsidR="005D667B" w:rsidRDefault="005D667B" w:rsidP="0027262E">
                            <w:pPr>
                              <w:ind w:left="113" w:right="113"/>
                              <w:jc w:val="center"/>
                              <w:rPr>
                                <w:noProof/>
                              </w:rPr>
                            </w:pPr>
                          </w:p>
                        </w:tc>
                        <w:tc>
                          <w:tcPr>
                            <w:tcW w:w="578" w:type="dxa"/>
                            <w:textDirection w:val="btLr"/>
                            <w:vAlign w:val="center"/>
                          </w:tcPr>
                          <w:p w14:paraId="7A5946E8" w14:textId="77777777" w:rsidR="005D667B" w:rsidRDefault="005D667B" w:rsidP="0027262E">
                            <w:pPr>
                              <w:ind w:left="113" w:right="113"/>
                              <w:jc w:val="center"/>
                              <w:rPr>
                                <w:noProof/>
                              </w:rPr>
                            </w:pPr>
                          </w:p>
                        </w:tc>
                        <w:tc>
                          <w:tcPr>
                            <w:tcW w:w="578" w:type="dxa"/>
                            <w:textDirection w:val="btLr"/>
                            <w:vAlign w:val="center"/>
                          </w:tcPr>
                          <w:p w14:paraId="4E021F14" w14:textId="77777777" w:rsidR="005D667B" w:rsidRDefault="005D667B" w:rsidP="0027262E">
                            <w:pPr>
                              <w:ind w:left="113" w:right="113"/>
                              <w:jc w:val="center"/>
                              <w:rPr>
                                <w:noProof/>
                              </w:rPr>
                            </w:pPr>
                          </w:p>
                        </w:tc>
                        <w:tc>
                          <w:tcPr>
                            <w:tcW w:w="578" w:type="dxa"/>
                            <w:textDirection w:val="btLr"/>
                            <w:vAlign w:val="center"/>
                          </w:tcPr>
                          <w:p w14:paraId="426F1237" w14:textId="77777777" w:rsidR="005D667B" w:rsidRDefault="005D667B" w:rsidP="0027262E">
                            <w:pPr>
                              <w:ind w:left="113" w:right="113"/>
                              <w:jc w:val="center"/>
                              <w:rPr>
                                <w:noProof/>
                              </w:rPr>
                            </w:pPr>
                          </w:p>
                        </w:tc>
                        <w:tc>
                          <w:tcPr>
                            <w:tcW w:w="578" w:type="dxa"/>
                            <w:textDirection w:val="btLr"/>
                            <w:vAlign w:val="center"/>
                          </w:tcPr>
                          <w:p w14:paraId="3A1A9A8D" w14:textId="77777777" w:rsidR="005D667B" w:rsidRDefault="005D667B" w:rsidP="0027262E">
                            <w:pPr>
                              <w:ind w:left="113" w:right="113"/>
                              <w:jc w:val="center"/>
                              <w:rPr>
                                <w:noProof/>
                              </w:rPr>
                            </w:pPr>
                          </w:p>
                        </w:tc>
                        <w:tc>
                          <w:tcPr>
                            <w:tcW w:w="578" w:type="dxa"/>
                            <w:textDirection w:val="btLr"/>
                            <w:vAlign w:val="center"/>
                          </w:tcPr>
                          <w:p w14:paraId="29A7F382" w14:textId="77777777" w:rsidR="005D667B" w:rsidRDefault="005D667B" w:rsidP="0027262E">
                            <w:pPr>
                              <w:ind w:left="113" w:right="113"/>
                              <w:jc w:val="center"/>
                              <w:rPr>
                                <w:noProof/>
                              </w:rPr>
                            </w:pPr>
                          </w:p>
                        </w:tc>
                        <w:tc>
                          <w:tcPr>
                            <w:tcW w:w="578" w:type="dxa"/>
                            <w:textDirection w:val="btLr"/>
                            <w:vAlign w:val="center"/>
                          </w:tcPr>
                          <w:p w14:paraId="2B35855D" w14:textId="77777777" w:rsidR="005D667B" w:rsidRDefault="005D667B" w:rsidP="0027262E">
                            <w:pPr>
                              <w:ind w:left="113" w:right="113"/>
                              <w:jc w:val="center"/>
                              <w:rPr>
                                <w:noProof/>
                              </w:rPr>
                            </w:pPr>
                          </w:p>
                        </w:tc>
                        <w:tc>
                          <w:tcPr>
                            <w:tcW w:w="578" w:type="dxa"/>
                            <w:textDirection w:val="btLr"/>
                            <w:vAlign w:val="center"/>
                          </w:tcPr>
                          <w:p w14:paraId="3F4A1109" w14:textId="77777777" w:rsidR="005D667B" w:rsidRDefault="005D667B" w:rsidP="0027262E">
                            <w:pPr>
                              <w:ind w:left="113" w:right="113"/>
                              <w:jc w:val="center"/>
                              <w:rPr>
                                <w:noProof/>
                              </w:rPr>
                            </w:pPr>
                          </w:p>
                        </w:tc>
                        <w:tc>
                          <w:tcPr>
                            <w:tcW w:w="578" w:type="dxa"/>
                            <w:textDirection w:val="btLr"/>
                            <w:vAlign w:val="center"/>
                          </w:tcPr>
                          <w:p w14:paraId="177C4E5A" w14:textId="77777777" w:rsidR="005D667B" w:rsidRDefault="005D667B" w:rsidP="0027262E">
                            <w:pPr>
                              <w:ind w:left="113" w:right="113"/>
                              <w:jc w:val="center"/>
                              <w:rPr>
                                <w:noProof/>
                              </w:rPr>
                            </w:pPr>
                          </w:p>
                        </w:tc>
                        <w:tc>
                          <w:tcPr>
                            <w:tcW w:w="578" w:type="dxa"/>
                            <w:textDirection w:val="btLr"/>
                            <w:vAlign w:val="center"/>
                          </w:tcPr>
                          <w:p w14:paraId="16D6A27F" w14:textId="77777777" w:rsidR="005D667B" w:rsidRDefault="005D667B" w:rsidP="0027262E">
                            <w:pPr>
                              <w:ind w:left="113" w:right="113"/>
                              <w:jc w:val="center"/>
                              <w:rPr>
                                <w:noProof/>
                              </w:rPr>
                            </w:pPr>
                          </w:p>
                        </w:tc>
                        <w:tc>
                          <w:tcPr>
                            <w:tcW w:w="508" w:type="dxa"/>
                            <w:textDirection w:val="btLr"/>
                            <w:vAlign w:val="center"/>
                          </w:tcPr>
                          <w:p w14:paraId="4324A6C5" w14:textId="77777777" w:rsidR="005D667B" w:rsidRDefault="005D667B" w:rsidP="0027262E">
                            <w:pPr>
                              <w:ind w:left="113" w:right="113"/>
                              <w:jc w:val="center"/>
                              <w:rPr>
                                <w:noProof/>
                              </w:rPr>
                            </w:pPr>
                          </w:p>
                        </w:tc>
                      </w:tr>
                      <w:tr w:rsidR="005D667B" w14:paraId="797507C3" w14:textId="77777777" w:rsidTr="00A57AEB">
                        <w:trPr>
                          <w:cantSplit/>
                          <w:trHeight w:val="569"/>
                        </w:trPr>
                        <w:tc>
                          <w:tcPr>
                            <w:tcW w:w="2954" w:type="dxa"/>
                          </w:tcPr>
                          <w:p w14:paraId="6622A71A" w14:textId="77777777" w:rsidR="005D667B" w:rsidRDefault="005D667B" w:rsidP="00A57AEB">
                            <w:pPr>
                              <w:jc w:val="right"/>
                              <w:rPr>
                                <w:noProof/>
                              </w:rPr>
                            </w:pPr>
                            <w:r>
                              <w:rPr>
                                <w:noProof/>
                              </w:rPr>
                              <w:t>Be Responsible</w:t>
                            </w:r>
                          </w:p>
                        </w:tc>
                        <w:tc>
                          <w:tcPr>
                            <w:tcW w:w="605" w:type="dxa"/>
                            <w:textDirection w:val="btLr"/>
                            <w:vAlign w:val="center"/>
                          </w:tcPr>
                          <w:p w14:paraId="5A718E40"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516B061D"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11D670B6" w14:textId="77777777" w:rsidR="005D667B" w:rsidRDefault="005D667B" w:rsidP="0027262E">
                            <w:pPr>
                              <w:ind w:left="113" w:right="113"/>
                              <w:jc w:val="center"/>
                              <w:rPr>
                                <w:noProof/>
                              </w:rPr>
                            </w:pPr>
                          </w:p>
                        </w:tc>
                        <w:tc>
                          <w:tcPr>
                            <w:tcW w:w="578" w:type="dxa"/>
                            <w:textDirection w:val="btLr"/>
                            <w:vAlign w:val="center"/>
                          </w:tcPr>
                          <w:p w14:paraId="6AAEB85A" w14:textId="77777777" w:rsidR="005D667B" w:rsidRDefault="005D667B" w:rsidP="0027262E">
                            <w:pPr>
                              <w:ind w:left="113" w:right="113"/>
                              <w:jc w:val="center"/>
                              <w:rPr>
                                <w:noProof/>
                              </w:rPr>
                            </w:pPr>
                          </w:p>
                        </w:tc>
                        <w:tc>
                          <w:tcPr>
                            <w:tcW w:w="578" w:type="dxa"/>
                            <w:textDirection w:val="btLr"/>
                            <w:vAlign w:val="center"/>
                          </w:tcPr>
                          <w:p w14:paraId="4BE3446A" w14:textId="77777777" w:rsidR="005D667B" w:rsidRDefault="005D667B" w:rsidP="0027262E">
                            <w:pPr>
                              <w:ind w:left="113" w:right="113"/>
                              <w:jc w:val="center"/>
                              <w:rPr>
                                <w:noProof/>
                              </w:rPr>
                            </w:pPr>
                          </w:p>
                        </w:tc>
                        <w:tc>
                          <w:tcPr>
                            <w:tcW w:w="578" w:type="dxa"/>
                            <w:textDirection w:val="btLr"/>
                            <w:vAlign w:val="center"/>
                          </w:tcPr>
                          <w:p w14:paraId="68C469AD" w14:textId="77777777" w:rsidR="005D667B" w:rsidRDefault="005D667B" w:rsidP="0027262E">
                            <w:pPr>
                              <w:ind w:left="113" w:right="113"/>
                              <w:jc w:val="center"/>
                              <w:rPr>
                                <w:noProof/>
                              </w:rPr>
                            </w:pPr>
                          </w:p>
                        </w:tc>
                        <w:tc>
                          <w:tcPr>
                            <w:tcW w:w="578" w:type="dxa"/>
                            <w:textDirection w:val="btLr"/>
                            <w:vAlign w:val="center"/>
                          </w:tcPr>
                          <w:p w14:paraId="52170383" w14:textId="77777777" w:rsidR="005D667B" w:rsidRDefault="005D667B" w:rsidP="0027262E">
                            <w:pPr>
                              <w:ind w:left="113" w:right="113"/>
                              <w:jc w:val="center"/>
                              <w:rPr>
                                <w:noProof/>
                              </w:rPr>
                            </w:pPr>
                          </w:p>
                        </w:tc>
                        <w:tc>
                          <w:tcPr>
                            <w:tcW w:w="578" w:type="dxa"/>
                            <w:textDirection w:val="btLr"/>
                            <w:vAlign w:val="center"/>
                          </w:tcPr>
                          <w:p w14:paraId="57EEA77C" w14:textId="77777777" w:rsidR="005D667B" w:rsidRDefault="005D667B" w:rsidP="0027262E">
                            <w:pPr>
                              <w:ind w:left="113" w:right="113"/>
                              <w:jc w:val="center"/>
                              <w:rPr>
                                <w:noProof/>
                              </w:rPr>
                            </w:pPr>
                          </w:p>
                        </w:tc>
                        <w:tc>
                          <w:tcPr>
                            <w:tcW w:w="578" w:type="dxa"/>
                            <w:textDirection w:val="btLr"/>
                            <w:vAlign w:val="center"/>
                          </w:tcPr>
                          <w:p w14:paraId="799C134A" w14:textId="77777777" w:rsidR="005D667B" w:rsidRDefault="005D667B" w:rsidP="0027262E">
                            <w:pPr>
                              <w:ind w:left="113" w:right="113"/>
                              <w:jc w:val="center"/>
                              <w:rPr>
                                <w:noProof/>
                              </w:rPr>
                            </w:pPr>
                          </w:p>
                        </w:tc>
                        <w:tc>
                          <w:tcPr>
                            <w:tcW w:w="578" w:type="dxa"/>
                            <w:textDirection w:val="btLr"/>
                            <w:vAlign w:val="center"/>
                          </w:tcPr>
                          <w:p w14:paraId="739CF684" w14:textId="77777777" w:rsidR="005D667B" w:rsidRDefault="005D667B" w:rsidP="0027262E">
                            <w:pPr>
                              <w:ind w:left="113" w:right="113"/>
                              <w:jc w:val="center"/>
                              <w:rPr>
                                <w:noProof/>
                              </w:rPr>
                            </w:pPr>
                          </w:p>
                        </w:tc>
                        <w:tc>
                          <w:tcPr>
                            <w:tcW w:w="578" w:type="dxa"/>
                            <w:textDirection w:val="btLr"/>
                            <w:vAlign w:val="center"/>
                          </w:tcPr>
                          <w:p w14:paraId="67AA10E0" w14:textId="77777777" w:rsidR="005D667B" w:rsidRDefault="005D667B" w:rsidP="0027262E">
                            <w:pPr>
                              <w:ind w:left="113" w:right="113"/>
                              <w:jc w:val="center"/>
                              <w:rPr>
                                <w:noProof/>
                              </w:rPr>
                            </w:pPr>
                          </w:p>
                        </w:tc>
                        <w:tc>
                          <w:tcPr>
                            <w:tcW w:w="578" w:type="dxa"/>
                            <w:textDirection w:val="btLr"/>
                            <w:vAlign w:val="center"/>
                          </w:tcPr>
                          <w:p w14:paraId="02564303" w14:textId="77777777" w:rsidR="005D667B" w:rsidRDefault="005D667B" w:rsidP="0027262E">
                            <w:pPr>
                              <w:ind w:left="113" w:right="113"/>
                              <w:jc w:val="center"/>
                              <w:rPr>
                                <w:noProof/>
                              </w:rPr>
                            </w:pPr>
                          </w:p>
                        </w:tc>
                        <w:tc>
                          <w:tcPr>
                            <w:tcW w:w="578" w:type="dxa"/>
                            <w:textDirection w:val="btLr"/>
                            <w:vAlign w:val="center"/>
                          </w:tcPr>
                          <w:p w14:paraId="42557134" w14:textId="77777777" w:rsidR="005D667B" w:rsidRDefault="005D667B" w:rsidP="0027262E">
                            <w:pPr>
                              <w:ind w:left="113" w:right="113"/>
                              <w:jc w:val="center"/>
                              <w:rPr>
                                <w:noProof/>
                              </w:rPr>
                            </w:pPr>
                          </w:p>
                        </w:tc>
                        <w:tc>
                          <w:tcPr>
                            <w:tcW w:w="508" w:type="dxa"/>
                            <w:textDirection w:val="btLr"/>
                            <w:vAlign w:val="center"/>
                          </w:tcPr>
                          <w:p w14:paraId="62E4AAB0" w14:textId="77777777" w:rsidR="005D667B" w:rsidRDefault="005D667B" w:rsidP="0027262E">
                            <w:pPr>
                              <w:ind w:left="113" w:right="113"/>
                              <w:jc w:val="center"/>
                              <w:rPr>
                                <w:noProof/>
                              </w:rPr>
                            </w:pPr>
                          </w:p>
                        </w:tc>
                      </w:tr>
                      <w:tr w:rsidR="005D667B" w14:paraId="11E6AD41" w14:textId="77777777" w:rsidTr="00A57AEB">
                        <w:trPr>
                          <w:cantSplit/>
                          <w:trHeight w:val="569"/>
                        </w:trPr>
                        <w:tc>
                          <w:tcPr>
                            <w:tcW w:w="2954" w:type="dxa"/>
                          </w:tcPr>
                          <w:p w14:paraId="19B7BE46" w14:textId="77777777" w:rsidR="005D667B" w:rsidRDefault="005D667B" w:rsidP="00A57AEB">
                            <w:pPr>
                              <w:jc w:val="right"/>
                              <w:rPr>
                                <w:noProof/>
                              </w:rPr>
                            </w:pPr>
                            <w:r>
                              <w:rPr>
                                <w:noProof/>
                              </w:rPr>
                              <w:t>Demonstrate Positive Attitudes and Behaviours</w:t>
                            </w:r>
                          </w:p>
                        </w:tc>
                        <w:tc>
                          <w:tcPr>
                            <w:tcW w:w="605" w:type="dxa"/>
                            <w:textDirection w:val="btLr"/>
                            <w:vAlign w:val="center"/>
                          </w:tcPr>
                          <w:p w14:paraId="390B55C7"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02E67EAD"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5F965BFB" w14:textId="77777777" w:rsidR="005D667B" w:rsidRDefault="005D667B" w:rsidP="0027262E">
                            <w:pPr>
                              <w:ind w:left="113" w:right="113"/>
                              <w:jc w:val="center"/>
                              <w:rPr>
                                <w:noProof/>
                              </w:rPr>
                            </w:pPr>
                          </w:p>
                        </w:tc>
                        <w:tc>
                          <w:tcPr>
                            <w:tcW w:w="578" w:type="dxa"/>
                            <w:textDirection w:val="btLr"/>
                            <w:vAlign w:val="center"/>
                          </w:tcPr>
                          <w:p w14:paraId="2653A1AD" w14:textId="77777777" w:rsidR="005D667B" w:rsidRDefault="005D667B" w:rsidP="0027262E">
                            <w:pPr>
                              <w:ind w:left="113" w:right="113"/>
                              <w:jc w:val="center"/>
                              <w:rPr>
                                <w:noProof/>
                              </w:rPr>
                            </w:pPr>
                          </w:p>
                        </w:tc>
                        <w:tc>
                          <w:tcPr>
                            <w:tcW w:w="578" w:type="dxa"/>
                            <w:textDirection w:val="btLr"/>
                            <w:vAlign w:val="center"/>
                          </w:tcPr>
                          <w:p w14:paraId="716E2D21" w14:textId="77777777" w:rsidR="005D667B" w:rsidRDefault="005D667B" w:rsidP="0027262E">
                            <w:pPr>
                              <w:ind w:left="113" w:right="113"/>
                              <w:jc w:val="center"/>
                              <w:rPr>
                                <w:noProof/>
                              </w:rPr>
                            </w:pPr>
                          </w:p>
                        </w:tc>
                        <w:tc>
                          <w:tcPr>
                            <w:tcW w:w="578" w:type="dxa"/>
                            <w:textDirection w:val="btLr"/>
                            <w:vAlign w:val="center"/>
                          </w:tcPr>
                          <w:p w14:paraId="2AC64F8A" w14:textId="77777777" w:rsidR="005D667B" w:rsidRDefault="005D667B" w:rsidP="0027262E">
                            <w:pPr>
                              <w:ind w:left="113" w:right="113"/>
                              <w:jc w:val="center"/>
                              <w:rPr>
                                <w:noProof/>
                              </w:rPr>
                            </w:pPr>
                          </w:p>
                        </w:tc>
                        <w:tc>
                          <w:tcPr>
                            <w:tcW w:w="578" w:type="dxa"/>
                            <w:textDirection w:val="btLr"/>
                            <w:vAlign w:val="center"/>
                          </w:tcPr>
                          <w:p w14:paraId="14E6210D" w14:textId="77777777" w:rsidR="005D667B" w:rsidRDefault="005D667B" w:rsidP="0027262E">
                            <w:pPr>
                              <w:ind w:left="113" w:right="113"/>
                              <w:jc w:val="center"/>
                              <w:rPr>
                                <w:noProof/>
                              </w:rPr>
                            </w:pPr>
                          </w:p>
                        </w:tc>
                        <w:tc>
                          <w:tcPr>
                            <w:tcW w:w="578" w:type="dxa"/>
                            <w:textDirection w:val="btLr"/>
                            <w:vAlign w:val="center"/>
                          </w:tcPr>
                          <w:p w14:paraId="5B8EA0E0" w14:textId="77777777" w:rsidR="005D667B" w:rsidRDefault="005D667B" w:rsidP="0027262E">
                            <w:pPr>
                              <w:ind w:left="113" w:right="113"/>
                              <w:jc w:val="center"/>
                              <w:rPr>
                                <w:noProof/>
                              </w:rPr>
                            </w:pPr>
                          </w:p>
                        </w:tc>
                        <w:tc>
                          <w:tcPr>
                            <w:tcW w:w="578" w:type="dxa"/>
                            <w:textDirection w:val="btLr"/>
                            <w:vAlign w:val="center"/>
                          </w:tcPr>
                          <w:p w14:paraId="09BE9136" w14:textId="77777777" w:rsidR="005D667B" w:rsidRDefault="005D667B" w:rsidP="0027262E">
                            <w:pPr>
                              <w:ind w:left="113" w:right="113"/>
                              <w:jc w:val="center"/>
                              <w:rPr>
                                <w:noProof/>
                              </w:rPr>
                            </w:pPr>
                          </w:p>
                        </w:tc>
                        <w:tc>
                          <w:tcPr>
                            <w:tcW w:w="578" w:type="dxa"/>
                            <w:textDirection w:val="btLr"/>
                            <w:vAlign w:val="center"/>
                          </w:tcPr>
                          <w:p w14:paraId="6ED5844E" w14:textId="77777777" w:rsidR="005D667B" w:rsidRDefault="005D667B" w:rsidP="0027262E">
                            <w:pPr>
                              <w:ind w:left="113" w:right="113"/>
                              <w:jc w:val="center"/>
                              <w:rPr>
                                <w:noProof/>
                              </w:rPr>
                            </w:pPr>
                          </w:p>
                        </w:tc>
                        <w:tc>
                          <w:tcPr>
                            <w:tcW w:w="578" w:type="dxa"/>
                            <w:textDirection w:val="btLr"/>
                            <w:vAlign w:val="center"/>
                          </w:tcPr>
                          <w:p w14:paraId="10418D50" w14:textId="77777777" w:rsidR="005D667B" w:rsidRDefault="005D667B" w:rsidP="0027262E">
                            <w:pPr>
                              <w:ind w:left="113" w:right="113"/>
                              <w:jc w:val="center"/>
                              <w:rPr>
                                <w:noProof/>
                              </w:rPr>
                            </w:pPr>
                          </w:p>
                        </w:tc>
                        <w:tc>
                          <w:tcPr>
                            <w:tcW w:w="578" w:type="dxa"/>
                            <w:textDirection w:val="btLr"/>
                            <w:vAlign w:val="center"/>
                          </w:tcPr>
                          <w:p w14:paraId="3DD6FBF9" w14:textId="77777777" w:rsidR="005D667B" w:rsidRDefault="005D667B" w:rsidP="0027262E">
                            <w:pPr>
                              <w:ind w:left="113" w:right="113"/>
                              <w:jc w:val="center"/>
                              <w:rPr>
                                <w:noProof/>
                              </w:rPr>
                            </w:pPr>
                          </w:p>
                        </w:tc>
                        <w:tc>
                          <w:tcPr>
                            <w:tcW w:w="578" w:type="dxa"/>
                            <w:textDirection w:val="btLr"/>
                            <w:vAlign w:val="center"/>
                          </w:tcPr>
                          <w:p w14:paraId="7B8D44FD" w14:textId="77777777" w:rsidR="005D667B" w:rsidRDefault="005D667B" w:rsidP="0027262E">
                            <w:pPr>
                              <w:ind w:left="113" w:right="113"/>
                              <w:jc w:val="center"/>
                              <w:rPr>
                                <w:noProof/>
                              </w:rPr>
                            </w:pPr>
                          </w:p>
                        </w:tc>
                        <w:tc>
                          <w:tcPr>
                            <w:tcW w:w="508" w:type="dxa"/>
                            <w:textDirection w:val="btLr"/>
                            <w:vAlign w:val="center"/>
                          </w:tcPr>
                          <w:p w14:paraId="759C8D53" w14:textId="77777777" w:rsidR="005D667B" w:rsidRDefault="005D667B" w:rsidP="0027262E">
                            <w:pPr>
                              <w:ind w:left="113" w:right="113"/>
                              <w:jc w:val="center"/>
                              <w:rPr>
                                <w:noProof/>
                              </w:rPr>
                            </w:pPr>
                          </w:p>
                        </w:tc>
                      </w:tr>
                      <w:tr w:rsidR="005D667B" w14:paraId="670CDFA7" w14:textId="77777777" w:rsidTr="00A57AEB">
                        <w:trPr>
                          <w:cantSplit/>
                          <w:trHeight w:val="569"/>
                        </w:trPr>
                        <w:tc>
                          <w:tcPr>
                            <w:tcW w:w="2954" w:type="dxa"/>
                          </w:tcPr>
                          <w:p w14:paraId="59915314" w14:textId="77777777" w:rsidR="005D667B" w:rsidRDefault="005D667B" w:rsidP="00A57AEB">
                            <w:pPr>
                              <w:jc w:val="right"/>
                              <w:rPr>
                                <w:noProof/>
                              </w:rPr>
                            </w:pPr>
                            <w:r>
                              <w:rPr>
                                <w:noProof/>
                              </w:rPr>
                              <w:t>Think and Solve Problems</w:t>
                            </w:r>
                          </w:p>
                        </w:tc>
                        <w:tc>
                          <w:tcPr>
                            <w:tcW w:w="605" w:type="dxa"/>
                            <w:textDirection w:val="btLr"/>
                            <w:vAlign w:val="center"/>
                          </w:tcPr>
                          <w:p w14:paraId="372D1682" w14:textId="77777777" w:rsidR="005D667B" w:rsidRPr="00A57AEB" w:rsidRDefault="005D667B" w:rsidP="0027262E">
                            <w:pPr>
                              <w:ind w:left="113" w:right="113"/>
                              <w:jc w:val="center"/>
                              <w:rPr>
                                <w:noProof/>
                                <w:sz w:val="20"/>
                                <w:szCs w:val="20"/>
                              </w:rPr>
                            </w:pPr>
                            <w:r w:rsidRPr="00A57AEB">
                              <w:rPr>
                                <w:noProof/>
                                <w:sz w:val="20"/>
                                <w:szCs w:val="20"/>
                              </w:rPr>
                              <w:t>o</w:t>
                            </w:r>
                          </w:p>
                        </w:tc>
                        <w:tc>
                          <w:tcPr>
                            <w:tcW w:w="604" w:type="dxa"/>
                            <w:textDirection w:val="btLr"/>
                            <w:vAlign w:val="center"/>
                          </w:tcPr>
                          <w:p w14:paraId="57C556D0"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48A03E62" w14:textId="77777777" w:rsidR="005D667B" w:rsidRDefault="005D667B" w:rsidP="0027262E">
                            <w:pPr>
                              <w:ind w:left="113" w:right="113"/>
                              <w:jc w:val="center"/>
                              <w:rPr>
                                <w:noProof/>
                              </w:rPr>
                            </w:pPr>
                          </w:p>
                        </w:tc>
                        <w:tc>
                          <w:tcPr>
                            <w:tcW w:w="578" w:type="dxa"/>
                            <w:textDirection w:val="btLr"/>
                            <w:vAlign w:val="center"/>
                          </w:tcPr>
                          <w:p w14:paraId="468600C1" w14:textId="77777777" w:rsidR="005D667B" w:rsidRDefault="005D667B" w:rsidP="0027262E">
                            <w:pPr>
                              <w:ind w:left="113" w:right="113"/>
                              <w:jc w:val="center"/>
                              <w:rPr>
                                <w:noProof/>
                              </w:rPr>
                            </w:pPr>
                          </w:p>
                        </w:tc>
                        <w:tc>
                          <w:tcPr>
                            <w:tcW w:w="578" w:type="dxa"/>
                            <w:textDirection w:val="btLr"/>
                            <w:vAlign w:val="center"/>
                          </w:tcPr>
                          <w:p w14:paraId="1DD7CD13" w14:textId="77777777" w:rsidR="005D667B" w:rsidRDefault="005D667B" w:rsidP="0027262E">
                            <w:pPr>
                              <w:ind w:left="113" w:right="113"/>
                              <w:jc w:val="center"/>
                              <w:rPr>
                                <w:noProof/>
                              </w:rPr>
                            </w:pPr>
                          </w:p>
                        </w:tc>
                        <w:tc>
                          <w:tcPr>
                            <w:tcW w:w="578" w:type="dxa"/>
                            <w:textDirection w:val="btLr"/>
                            <w:vAlign w:val="center"/>
                          </w:tcPr>
                          <w:p w14:paraId="7AE30706" w14:textId="77777777" w:rsidR="005D667B" w:rsidRDefault="005D667B" w:rsidP="0027262E">
                            <w:pPr>
                              <w:ind w:left="113" w:right="113"/>
                              <w:jc w:val="center"/>
                              <w:rPr>
                                <w:noProof/>
                              </w:rPr>
                            </w:pPr>
                          </w:p>
                        </w:tc>
                        <w:tc>
                          <w:tcPr>
                            <w:tcW w:w="578" w:type="dxa"/>
                            <w:textDirection w:val="btLr"/>
                            <w:vAlign w:val="center"/>
                          </w:tcPr>
                          <w:p w14:paraId="72916910" w14:textId="77777777" w:rsidR="005D667B" w:rsidRDefault="005D667B" w:rsidP="0027262E">
                            <w:pPr>
                              <w:ind w:left="113" w:right="113"/>
                              <w:jc w:val="center"/>
                              <w:rPr>
                                <w:noProof/>
                              </w:rPr>
                            </w:pPr>
                          </w:p>
                        </w:tc>
                        <w:tc>
                          <w:tcPr>
                            <w:tcW w:w="578" w:type="dxa"/>
                            <w:textDirection w:val="btLr"/>
                            <w:vAlign w:val="center"/>
                          </w:tcPr>
                          <w:p w14:paraId="4F787CA1" w14:textId="77777777" w:rsidR="005D667B" w:rsidRDefault="005D667B" w:rsidP="0027262E">
                            <w:pPr>
                              <w:ind w:left="113" w:right="113"/>
                              <w:jc w:val="center"/>
                              <w:rPr>
                                <w:noProof/>
                              </w:rPr>
                            </w:pPr>
                          </w:p>
                        </w:tc>
                        <w:tc>
                          <w:tcPr>
                            <w:tcW w:w="578" w:type="dxa"/>
                            <w:textDirection w:val="btLr"/>
                            <w:vAlign w:val="center"/>
                          </w:tcPr>
                          <w:p w14:paraId="5C520307" w14:textId="77777777" w:rsidR="005D667B" w:rsidRDefault="005D667B" w:rsidP="0027262E">
                            <w:pPr>
                              <w:ind w:left="113" w:right="113"/>
                              <w:jc w:val="center"/>
                              <w:rPr>
                                <w:noProof/>
                              </w:rPr>
                            </w:pPr>
                          </w:p>
                        </w:tc>
                        <w:tc>
                          <w:tcPr>
                            <w:tcW w:w="578" w:type="dxa"/>
                            <w:textDirection w:val="btLr"/>
                            <w:vAlign w:val="center"/>
                          </w:tcPr>
                          <w:p w14:paraId="514B1BE1" w14:textId="77777777" w:rsidR="005D667B" w:rsidRDefault="005D667B" w:rsidP="0027262E">
                            <w:pPr>
                              <w:ind w:left="113" w:right="113"/>
                              <w:jc w:val="center"/>
                              <w:rPr>
                                <w:noProof/>
                              </w:rPr>
                            </w:pPr>
                          </w:p>
                        </w:tc>
                        <w:tc>
                          <w:tcPr>
                            <w:tcW w:w="578" w:type="dxa"/>
                            <w:textDirection w:val="btLr"/>
                            <w:vAlign w:val="center"/>
                          </w:tcPr>
                          <w:p w14:paraId="497955A3" w14:textId="77777777" w:rsidR="005D667B" w:rsidRDefault="005D667B" w:rsidP="0027262E">
                            <w:pPr>
                              <w:ind w:left="113" w:right="113"/>
                              <w:jc w:val="center"/>
                              <w:rPr>
                                <w:noProof/>
                              </w:rPr>
                            </w:pPr>
                          </w:p>
                        </w:tc>
                        <w:tc>
                          <w:tcPr>
                            <w:tcW w:w="578" w:type="dxa"/>
                            <w:textDirection w:val="btLr"/>
                            <w:vAlign w:val="center"/>
                          </w:tcPr>
                          <w:p w14:paraId="4ED73252" w14:textId="77777777" w:rsidR="005D667B" w:rsidRDefault="005D667B" w:rsidP="0027262E">
                            <w:pPr>
                              <w:ind w:left="113" w:right="113"/>
                              <w:jc w:val="center"/>
                              <w:rPr>
                                <w:noProof/>
                              </w:rPr>
                            </w:pPr>
                          </w:p>
                        </w:tc>
                        <w:tc>
                          <w:tcPr>
                            <w:tcW w:w="578" w:type="dxa"/>
                            <w:textDirection w:val="btLr"/>
                            <w:vAlign w:val="center"/>
                          </w:tcPr>
                          <w:p w14:paraId="30B2410B" w14:textId="77777777" w:rsidR="005D667B" w:rsidRDefault="005D667B" w:rsidP="0027262E">
                            <w:pPr>
                              <w:ind w:left="113" w:right="113"/>
                              <w:jc w:val="center"/>
                              <w:rPr>
                                <w:noProof/>
                              </w:rPr>
                            </w:pPr>
                          </w:p>
                        </w:tc>
                        <w:tc>
                          <w:tcPr>
                            <w:tcW w:w="508" w:type="dxa"/>
                            <w:textDirection w:val="btLr"/>
                            <w:vAlign w:val="center"/>
                          </w:tcPr>
                          <w:p w14:paraId="417600E3" w14:textId="77777777" w:rsidR="005D667B" w:rsidRDefault="005D667B" w:rsidP="0027262E">
                            <w:pPr>
                              <w:ind w:left="113" w:right="113"/>
                              <w:jc w:val="center"/>
                              <w:rPr>
                                <w:noProof/>
                              </w:rPr>
                            </w:pPr>
                          </w:p>
                        </w:tc>
                      </w:tr>
                      <w:tr w:rsidR="005D667B" w14:paraId="6E74363F" w14:textId="77777777" w:rsidTr="00A57AEB">
                        <w:trPr>
                          <w:cantSplit/>
                          <w:trHeight w:val="569"/>
                        </w:trPr>
                        <w:tc>
                          <w:tcPr>
                            <w:tcW w:w="2954" w:type="dxa"/>
                          </w:tcPr>
                          <w:p w14:paraId="73ECE5AD" w14:textId="77777777" w:rsidR="005D667B" w:rsidRDefault="005D667B" w:rsidP="00A57AEB">
                            <w:pPr>
                              <w:jc w:val="right"/>
                              <w:rPr>
                                <w:noProof/>
                              </w:rPr>
                            </w:pPr>
                            <w:r>
                              <w:rPr>
                                <w:noProof/>
                              </w:rPr>
                              <w:t>Use Numbers</w:t>
                            </w:r>
                          </w:p>
                        </w:tc>
                        <w:tc>
                          <w:tcPr>
                            <w:tcW w:w="605" w:type="dxa"/>
                            <w:textDirection w:val="btLr"/>
                            <w:vAlign w:val="center"/>
                          </w:tcPr>
                          <w:p w14:paraId="62342025" w14:textId="77777777" w:rsidR="005D667B" w:rsidRPr="00A57AEB" w:rsidRDefault="005D667B" w:rsidP="0027262E">
                            <w:pPr>
                              <w:ind w:left="113" w:right="113"/>
                              <w:jc w:val="center"/>
                              <w:rPr>
                                <w:noProof/>
                                <w:sz w:val="20"/>
                                <w:szCs w:val="20"/>
                              </w:rPr>
                            </w:pPr>
                          </w:p>
                        </w:tc>
                        <w:tc>
                          <w:tcPr>
                            <w:tcW w:w="604" w:type="dxa"/>
                            <w:textDirection w:val="btLr"/>
                            <w:vAlign w:val="center"/>
                          </w:tcPr>
                          <w:p w14:paraId="04C226DA"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275932E4" w14:textId="77777777" w:rsidR="005D667B" w:rsidRDefault="005D667B" w:rsidP="0027262E">
                            <w:pPr>
                              <w:ind w:left="113" w:right="113"/>
                              <w:jc w:val="center"/>
                              <w:rPr>
                                <w:noProof/>
                              </w:rPr>
                            </w:pPr>
                          </w:p>
                        </w:tc>
                        <w:tc>
                          <w:tcPr>
                            <w:tcW w:w="578" w:type="dxa"/>
                            <w:textDirection w:val="btLr"/>
                            <w:vAlign w:val="center"/>
                          </w:tcPr>
                          <w:p w14:paraId="2402296D" w14:textId="77777777" w:rsidR="005D667B" w:rsidRDefault="005D667B" w:rsidP="0027262E">
                            <w:pPr>
                              <w:ind w:left="113" w:right="113"/>
                              <w:jc w:val="center"/>
                              <w:rPr>
                                <w:noProof/>
                              </w:rPr>
                            </w:pPr>
                          </w:p>
                        </w:tc>
                        <w:tc>
                          <w:tcPr>
                            <w:tcW w:w="578" w:type="dxa"/>
                            <w:textDirection w:val="btLr"/>
                            <w:vAlign w:val="center"/>
                          </w:tcPr>
                          <w:p w14:paraId="01FBF0DA" w14:textId="77777777" w:rsidR="005D667B" w:rsidRDefault="005D667B" w:rsidP="0027262E">
                            <w:pPr>
                              <w:ind w:left="113" w:right="113"/>
                              <w:jc w:val="center"/>
                              <w:rPr>
                                <w:noProof/>
                              </w:rPr>
                            </w:pPr>
                          </w:p>
                        </w:tc>
                        <w:tc>
                          <w:tcPr>
                            <w:tcW w:w="578" w:type="dxa"/>
                            <w:textDirection w:val="btLr"/>
                            <w:vAlign w:val="center"/>
                          </w:tcPr>
                          <w:p w14:paraId="39537BCA" w14:textId="77777777" w:rsidR="005D667B" w:rsidRDefault="005D667B" w:rsidP="0027262E">
                            <w:pPr>
                              <w:ind w:left="113" w:right="113"/>
                              <w:jc w:val="center"/>
                              <w:rPr>
                                <w:noProof/>
                              </w:rPr>
                            </w:pPr>
                          </w:p>
                        </w:tc>
                        <w:tc>
                          <w:tcPr>
                            <w:tcW w:w="578" w:type="dxa"/>
                            <w:textDirection w:val="btLr"/>
                            <w:vAlign w:val="center"/>
                          </w:tcPr>
                          <w:p w14:paraId="52C0CEBF" w14:textId="77777777" w:rsidR="005D667B" w:rsidRDefault="005D667B" w:rsidP="0027262E">
                            <w:pPr>
                              <w:ind w:left="113" w:right="113"/>
                              <w:jc w:val="center"/>
                              <w:rPr>
                                <w:noProof/>
                              </w:rPr>
                            </w:pPr>
                          </w:p>
                        </w:tc>
                        <w:tc>
                          <w:tcPr>
                            <w:tcW w:w="578" w:type="dxa"/>
                            <w:textDirection w:val="btLr"/>
                            <w:vAlign w:val="center"/>
                          </w:tcPr>
                          <w:p w14:paraId="49C8687A" w14:textId="77777777" w:rsidR="005D667B" w:rsidRDefault="005D667B" w:rsidP="0027262E">
                            <w:pPr>
                              <w:ind w:left="113" w:right="113"/>
                              <w:jc w:val="center"/>
                              <w:rPr>
                                <w:noProof/>
                              </w:rPr>
                            </w:pPr>
                          </w:p>
                        </w:tc>
                        <w:tc>
                          <w:tcPr>
                            <w:tcW w:w="578" w:type="dxa"/>
                            <w:textDirection w:val="btLr"/>
                            <w:vAlign w:val="center"/>
                          </w:tcPr>
                          <w:p w14:paraId="285CEA29" w14:textId="77777777" w:rsidR="005D667B" w:rsidRDefault="005D667B" w:rsidP="0027262E">
                            <w:pPr>
                              <w:ind w:left="113" w:right="113"/>
                              <w:jc w:val="center"/>
                              <w:rPr>
                                <w:noProof/>
                              </w:rPr>
                            </w:pPr>
                          </w:p>
                        </w:tc>
                        <w:tc>
                          <w:tcPr>
                            <w:tcW w:w="578" w:type="dxa"/>
                            <w:textDirection w:val="btLr"/>
                            <w:vAlign w:val="center"/>
                          </w:tcPr>
                          <w:p w14:paraId="0F8FF892" w14:textId="77777777" w:rsidR="005D667B" w:rsidRDefault="005D667B" w:rsidP="0027262E">
                            <w:pPr>
                              <w:ind w:left="113" w:right="113"/>
                              <w:jc w:val="center"/>
                              <w:rPr>
                                <w:noProof/>
                              </w:rPr>
                            </w:pPr>
                          </w:p>
                        </w:tc>
                        <w:tc>
                          <w:tcPr>
                            <w:tcW w:w="578" w:type="dxa"/>
                            <w:textDirection w:val="btLr"/>
                            <w:vAlign w:val="center"/>
                          </w:tcPr>
                          <w:p w14:paraId="213FAC11" w14:textId="77777777" w:rsidR="005D667B" w:rsidRDefault="005D667B" w:rsidP="0027262E">
                            <w:pPr>
                              <w:ind w:left="113" w:right="113"/>
                              <w:jc w:val="center"/>
                              <w:rPr>
                                <w:noProof/>
                              </w:rPr>
                            </w:pPr>
                          </w:p>
                        </w:tc>
                        <w:tc>
                          <w:tcPr>
                            <w:tcW w:w="578" w:type="dxa"/>
                            <w:textDirection w:val="btLr"/>
                            <w:vAlign w:val="center"/>
                          </w:tcPr>
                          <w:p w14:paraId="22B8D667" w14:textId="77777777" w:rsidR="005D667B" w:rsidRDefault="005D667B" w:rsidP="0027262E">
                            <w:pPr>
                              <w:ind w:left="113" w:right="113"/>
                              <w:jc w:val="center"/>
                              <w:rPr>
                                <w:noProof/>
                              </w:rPr>
                            </w:pPr>
                          </w:p>
                        </w:tc>
                        <w:tc>
                          <w:tcPr>
                            <w:tcW w:w="578" w:type="dxa"/>
                            <w:textDirection w:val="btLr"/>
                            <w:vAlign w:val="center"/>
                          </w:tcPr>
                          <w:p w14:paraId="2805F92C" w14:textId="77777777" w:rsidR="005D667B" w:rsidRDefault="005D667B" w:rsidP="0027262E">
                            <w:pPr>
                              <w:ind w:left="113" w:right="113"/>
                              <w:jc w:val="center"/>
                              <w:rPr>
                                <w:noProof/>
                              </w:rPr>
                            </w:pPr>
                          </w:p>
                        </w:tc>
                        <w:tc>
                          <w:tcPr>
                            <w:tcW w:w="508" w:type="dxa"/>
                            <w:textDirection w:val="btLr"/>
                            <w:vAlign w:val="center"/>
                          </w:tcPr>
                          <w:p w14:paraId="0834D8F7" w14:textId="77777777" w:rsidR="005D667B" w:rsidRDefault="005D667B" w:rsidP="0027262E">
                            <w:pPr>
                              <w:ind w:left="113" w:right="113"/>
                              <w:jc w:val="center"/>
                              <w:rPr>
                                <w:noProof/>
                              </w:rPr>
                            </w:pPr>
                          </w:p>
                        </w:tc>
                      </w:tr>
                      <w:tr w:rsidR="005D667B" w14:paraId="3DF09432" w14:textId="77777777" w:rsidTr="00A57AEB">
                        <w:trPr>
                          <w:cantSplit/>
                          <w:trHeight w:val="569"/>
                        </w:trPr>
                        <w:tc>
                          <w:tcPr>
                            <w:tcW w:w="2954" w:type="dxa"/>
                          </w:tcPr>
                          <w:p w14:paraId="7B5209C4" w14:textId="77777777" w:rsidR="005D667B" w:rsidRDefault="005D667B" w:rsidP="00A57AEB">
                            <w:pPr>
                              <w:jc w:val="right"/>
                              <w:rPr>
                                <w:noProof/>
                              </w:rPr>
                            </w:pPr>
                            <w:r>
                              <w:rPr>
                                <w:noProof/>
                              </w:rPr>
                              <w:t>Managing Information</w:t>
                            </w:r>
                          </w:p>
                        </w:tc>
                        <w:tc>
                          <w:tcPr>
                            <w:tcW w:w="605" w:type="dxa"/>
                            <w:textDirection w:val="btLr"/>
                            <w:vAlign w:val="center"/>
                          </w:tcPr>
                          <w:p w14:paraId="154DA036" w14:textId="77777777" w:rsidR="005D667B" w:rsidRPr="00A57AEB" w:rsidRDefault="005D667B" w:rsidP="0027262E">
                            <w:pPr>
                              <w:ind w:left="113" w:right="113"/>
                              <w:jc w:val="center"/>
                              <w:rPr>
                                <w:noProof/>
                                <w:sz w:val="20"/>
                                <w:szCs w:val="20"/>
                              </w:rPr>
                            </w:pPr>
                          </w:p>
                        </w:tc>
                        <w:tc>
                          <w:tcPr>
                            <w:tcW w:w="604" w:type="dxa"/>
                            <w:textDirection w:val="btLr"/>
                            <w:vAlign w:val="center"/>
                          </w:tcPr>
                          <w:p w14:paraId="5E0802C5"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745F2085" w14:textId="77777777" w:rsidR="005D667B" w:rsidRDefault="005D667B" w:rsidP="0027262E">
                            <w:pPr>
                              <w:ind w:left="113" w:right="113"/>
                              <w:jc w:val="center"/>
                              <w:rPr>
                                <w:noProof/>
                              </w:rPr>
                            </w:pPr>
                          </w:p>
                        </w:tc>
                        <w:tc>
                          <w:tcPr>
                            <w:tcW w:w="578" w:type="dxa"/>
                            <w:textDirection w:val="btLr"/>
                            <w:vAlign w:val="center"/>
                          </w:tcPr>
                          <w:p w14:paraId="006F902C" w14:textId="77777777" w:rsidR="005D667B" w:rsidRDefault="005D667B" w:rsidP="0027262E">
                            <w:pPr>
                              <w:ind w:left="113" w:right="113"/>
                              <w:jc w:val="center"/>
                              <w:rPr>
                                <w:noProof/>
                              </w:rPr>
                            </w:pPr>
                          </w:p>
                        </w:tc>
                        <w:tc>
                          <w:tcPr>
                            <w:tcW w:w="578" w:type="dxa"/>
                            <w:textDirection w:val="btLr"/>
                            <w:vAlign w:val="center"/>
                          </w:tcPr>
                          <w:p w14:paraId="52FA9338" w14:textId="77777777" w:rsidR="005D667B" w:rsidRDefault="005D667B" w:rsidP="0027262E">
                            <w:pPr>
                              <w:ind w:left="113" w:right="113"/>
                              <w:jc w:val="center"/>
                              <w:rPr>
                                <w:noProof/>
                              </w:rPr>
                            </w:pPr>
                          </w:p>
                        </w:tc>
                        <w:tc>
                          <w:tcPr>
                            <w:tcW w:w="578" w:type="dxa"/>
                            <w:textDirection w:val="btLr"/>
                            <w:vAlign w:val="center"/>
                          </w:tcPr>
                          <w:p w14:paraId="71EE9DC3" w14:textId="77777777" w:rsidR="005D667B" w:rsidRDefault="005D667B" w:rsidP="0027262E">
                            <w:pPr>
                              <w:ind w:left="113" w:right="113"/>
                              <w:jc w:val="center"/>
                              <w:rPr>
                                <w:noProof/>
                              </w:rPr>
                            </w:pPr>
                          </w:p>
                        </w:tc>
                        <w:tc>
                          <w:tcPr>
                            <w:tcW w:w="578" w:type="dxa"/>
                            <w:textDirection w:val="btLr"/>
                            <w:vAlign w:val="center"/>
                          </w:tcPr>
                          <w:p w14:paraId="6A274603" w14:textId="77777777" w:rsidR="005D667B" w:rsidRDefault="005D667B" w:rsidP="0027262E">
                            <w:pPr>
                              <w:ind w:left="113" w:right="113"/>
                              <w:jc w:val="center"/>
                              <w:rPr>
                                <w:noProof/>
                              </w:rPr>
                            </w:pPr>
                          </w:p>
                        </w:tc>
                        <w:tc>
                          <w:tcPr>
                            <w:tcW w:w="578" w:type="dxa"/>
                            <w:textDirection w:val="btLr"/>
                            <w:vAlign w:val="center"/>
                          </w:tcPr>
                          <w:p w14:paraId="7FB5CACF" w14:textId="77777777" w:rsidR="005D667B" w:rsidRDefault="005D667B" w:rsidP="0027262E">
                            <w:pPr>
                              <w:ind w:left="113" w:right="113"/>
                              <w:jc w:val="center"/>
                              <w:rPr>
                                <w:noProof/>
                              </w:rPr>
                            </w:pPr>
                          </w:p>
                        </w:tc>
                        <w:tc>
                          <w:tcPr>
                            <w:tcW w:w="578" w:type="dxa"/>
                            <w:textDirection w:val="btLr"/>
                            <w:vAlign w:val="center"/>
                          </w:tcPr>
                          <w:p w14:paraId="7C3272B6" w14:textId="77777777" w:rsidR="005D667B" w:rsidRDefault="005D667B" w:rsidP="0027262E">
                            <w:pPr>
                              <w:ind w:left="113" w:right="113"/>
                              <w:jc w:val="center"/>
                              <w:rPr>
                                <w:noProof/>
                              </w:rPr>
                            </w:pPr>
                          </w:p>
                        </w:tc>
                        <w:tc>
                          <w:tcPr>
                            <w:tcW w:w="578" w:type="dxa"/>
                            <w:textDirection w:val="btLr"/>
                            <w:vAlign w:val="center"/>
                          </w:tcPr>
                          <w:p w14:paraId="3667B8B6" w14:textId="77777777" w:rsidR="005D667B" w:rsidRDefault="005D667B" w:rsidP="0027262E">
                            <w:pPr>
                              <w:ind w:left="113" w:right="113"/>
                              <w:jc w:val="center"/>
                              <w:rPr>
                                <w:noProof/>
                              </w:rPr>
                            </w:pPr>
                          </w:p>
                        </w:tc>
                        <w:tc>
                          <w:tcPr>
                            <w:tcW w:w="578" w:type="dxa"/>
                            <w:textDirection w:val="btLr"/>
                            <w:vAlign w:val="center"/>
                          </w:tcPr>
                          <w:p w14:paraId="4425FD0D" w14:textId="77777777" w:rsidR="005D667B" w:rsidRDefault="005D667B" w:rsidP="0027262E">
                            <w:pPr>
                              <w:ind w:left="113" w:right="113"/>
                              <w:jc w:val="center"/>
                              <w:rPr>
                                <w:noProof/>
                              </w:rPr>
                            </w:pPr>
                          </w:p>
                        </w:tc>
                        <w:tc>
                          <w:tcPr>
                            <w:tcW w:w="578" w:type="dxa"/>
                            <w:textDirection w:val="btLr"/>
                            <w:vAlign w:val="center"/>
                          </w:tcPr>
                          <w:p w14:paraId="0069BAE3" w14:textId="77777777" w:rsidR="005D667B" w:rsidRDefault="005D667B" w:rsidP="0027262E">
                            <w:pPr>
                              <w:ind w:left="113" w:right="113"/>
                              <w:jc w:val="center"/>
                              <w:rPr>
                                <w:noProof/>
                              </w:rPr>
                            </w:pPr>
                          </w:p>
                        </w:tc>
                        <w:tc>
                          <w:tcPr>
                            <w:tcW w:w="578" w:type="dxa"/>
                            <w:textDirection w:val="btLr"/>
                            <w:vAlign w:val="center"/>
                          </w:tcPr>
                          <w:p w14:paraId="73333DCD" w14:textId="77777777" w:rsidR="005D667B" w:rsidRDefault="005D667B" w:rsidP="0027262E">
                            <w:pPr>
                              <w:ind w:left="113" w:right="113"/>
                              <w:jc w:val="center"/>
                              <w:rPr>
                                <w:noProof/>
                              </w:rPr>
                            </w:pPr>
                          </w:p>
                        </w:tc>
                        <w:tc>
                          <w:tcPr>
                            <w:tcW w:w="508" w:type="dxa"/>
                            <w:textDirection w:val="btLr"/>
                            <w:vAlign w:val="center"/>
                          </w:tcPr>
                          <w:p w14:paraId="0FD6C92E" w14:textId="77777777" w:rsidR="005D667B" w:rsidRDefault="005D667B" w:rsidP="0027262E">
                            <w:pPr>
                              <w:ind w:left="113" w:right="113"/>
                              <w:jc w:val="center"/>
                              <w:rPr>
                                <w:noProof/>
                              </w:rPr>
                            </w:pPr>
                          </w:p>
                        </w:tc>
                      </w:tr>
                      <w:tr w:rsidR="005D667B" w14:paraId="36B9AD07" w14:textId="77777777" w:rsidTr="00A57AEB">
                        <w:trPr>
                          <w:cantSplit/>
                          <w:trHeight w:val="569"/>
                        </w:trPr>
                        <w:tc>
                          <w:tcPr>
                            <w:tcW w:w="2954" w:type="dxa"/>
                          </w:tcPr>
                          <w:p w14:paraId="51721BA1" w14:textId="77777777" w:rsidR="005D667B" w:rsidRDefault="005D667B" w:rsidP="00A57AEB">
                            <w:pPr>
                              <w:jc w:val="right"/>
                              <w:rPr>
                                <w:noProof/>
                              </w:rPr>
                            </w:pPr>
                            <w:r>
                              <w:rPr>
                                <w:noProof/>
                              </w:rPr>
                              <w:t>Communicate</w:t>
                            </w:r>
                          </w:p>
                        </w:tc>
                        <w:tc>
                          <w:tcPr>
                            <w:tcW w:w="605" w:type="dxa"/>
                            <w:textDirection w:val="btLr"/>
                            <w:vAlign w:val="center"/>
                          </w:tcPr>
                          <w:p w14:paraId="219AC4AF" w14:textId="77777777" w:rsidR="005D667B" w:rsidRPr="00A57AEB" w:rsidRDefault="005D667B" w:rsidP="0027262E">
                            <w:pPr>
                              <w:ind w:left="113" w:right="113"/>
                              <w:jc w:val="center"/>
                              <w:rPr>
                                <w:noProof/>
                                <w:sz w:val="20"/>
                                <w:szCs w:val="20"/>
                              </w:rPr>
                            </w:pPr>
                          </w:p>
                        </w:tc>
                        <w:tc>
                          <w:tcPr>
                            <w:tcW w:w="604" w:type="dxa"/>
                            <w:textDirection w:val="btLr"/>
                            <w:vAlign w:val="center"/>
                          </w:tcPr>
                          <w:p w14:paraId="49783535" w14:textId="77777777" w:rsidR="005D667B" w:rsidRPr="00A57AEB" w:rsidRDefault="005D667B" w:rsidP="0027262E">
                            <w:pPr>
                              <w:ind w:left="113" w:right="113"/>
                              <w:jc w:val="center"/>
                              <w:rPr>
                                <w:noProof/>
                                <w:sz w:val="20"/>
                                <w:szCs w:val="20"/>
                              </w:rPr>
                            </w:pPr>
                            <w:r w:rsidRPr="00A57AEB">
                              <w:rPr>
                                <w:noProof/>
                                <w:sz w:val="20"/>
                                <w:szCs w:val="20"/>
                              </w:rPr>
                              <w:t>o</w:t>
                            </w:r>
                          </w:p>
                        </w:tc>
                        <w:tc>
                          <w:tcPr>
                            <w:tcW w:w="578" w:type="dxa"/>
                            <w:textDirection w:val="btLr"/>
                            <w:vAlign w:val="center"/>
                          </w:tcPr>
                          <w:p w14:paraId="239DFE9C" w14:textId="77777777" w:rsidR="005D667B" w:rsidRDefault="005D667B" w:rsidP="0027262E">
                            <w:pPr>
                              <w:ind w:left="113" w:right="113"/>
                              <w:jc w:val="center"/>
                              <w:rPr>
                                <w:noProof/>
                              </w:rPr>
                            </w:pPr>
                          </w:p>
                        </w:tc>
                        <w:tc>
                          <w:tcPr>
                            <w:tcW w:w="578" w:type="dxa"/>
                            <w:textDirection w:val="btLr"/>
                            <w:vAlign w:val="center"/>
                          </w:tcPr>
                          <w:p w14:paraId="7F3D5DAA" w14:textId="77777777" w:rsidR="005D667B" w:rsidRDefault="005D667B" w:rsidP="0027262E">
                            <w:pPr>
                              <w:ind w:left="113" w:right="113"/>
                              <w:jc w:val="center"/>
                              <w:rPr>
                                <w:noProof/>
                              </w:rPr>
                            </w:pPr>
                          </w:p>
                        </w:tc>
                        <w:tc>
                          <w:tcPr>
                            <w:tcW w:w="578" w:type="dxa"/>
                            <w:textDirection w:val="btLr"/>
                            <w:vAlign w:val="center"/>
                          </w:tcPr>
                          <w:p w14:paraId="703F4F65" w14:textId="77777777" w:rsidR="005D667B" w:rsidRDefault="005D667B" w:rsidP="0027262E">
                            <w:pPr>
                              <w:ind w:left="113" w:right="113"/>
                              <w:jc w:val="center"/>
                              <w:rPr>
                                <w:noProof/>
                              </w:rPr>
                            </w:pPr>
                          </w:p>
                        </w:tc>
                        <w:tc>
                          <w:tcPr>
                            <w:tcW w:w="578" w:type="dxa"/>
                            <w:textDirection w:val="btLr"/>
                            <w:vAlign w:val="center"/>
                          </w:tcPr>
                          <w:p w14:paraId="47D5D3A5" w14:textId="77777777" w:rsidR="005D667B" w:rsidRDefault="005D667B" w:rsidP="0027262E">
                            <w:pPr>
                              <w:ind w:left="113" w:right="113"/>
                              <w:jc w:val="center"/>
                              <w:rPr>
                                <w:noProof/>
                              </w:rPr>
                            </w:pPr>
                          </w:p>
                        </w:tc>
                        <w:tc>
                          <w:tcPr>
                            <w:tcW w:w="578" w:type="dxa"/>
                            <w:textDirection w:val="btLr"/>
                            <w:vAlign w:val="center"/>
                          </w:tcPr>
                          <w:p w14:paraId="712547D1" w14:textId="77777777" w:rsidR="005D667B" w:rsidRDefault="005D667B" w:rsidP="0027262E">
                            <w:pPr>
                              <w:ind w:left="113" w:right="113"/>
                              <w:jc w:val="center"/>
                              <w:rPr>
                                <w:noProof/>
                              </w:rPr>
                            </w:pPr>
                          </w:p>
                        </w:tc>
                        <w:tc>
                          <w:tcPr>
                            <w:tcW w:w="578" w:type="dxa"/>
                            <w:textDirection w:val="btLr"/>
                            <w:vAlign w:val="center"/>
                          </w:tcPr>
                          <w:p w14:paraId="3E4105D3" w14:textId="77777777" w:rsidR="005D667B" w:rsidRDefault="005D667B" w:rsidP="0027262E">
                            <w:pPr>
                              <w:ind w:left="113" w:right="113"/>
                              <w:jc w:val="center"/>
                              <w:rPr>
                                <w:noProof/>
                              </w:rPr>
                            </w:pPr>
                          </w:p>
                        </w:tc>
                        <w:tc>
                          <w:tcPr>
                            <w:tcW w:w="578" w:type="dxa"/>
                            <w:textDirection w:val="btLr"/>
                            <w:vAlign w:val="center"/>
                          </w:tcPr>
                          <w:p w14:paraId="5F8954E1" w14:textId="77777777" w:rsidR="005D667B" w:rsidRDefault="005D667B" w:rsidP="0027262E">
                            <w:pPr>
                              <w:ind w:left="113" w:right="113"/>
                              <w:jc w:val="center"/>
                              <w:rPr>
                                <w:noProof/>
                              </w:rPr>
                            </w:pPr>
                          </w:p>
                        </w:tc>
                        <w:tc>
                          <w:tcPr>
                            <w:tcW w:w="578" w:type="dxa"/>
                            <w:textDirection w:val="btLr"/>
                            <w:vAlign w:val="center"/>
                          </w:tcPr>
                          <w:p w14:paraId="328A24CA" w14:textId="77777777" w:rsidR="005D667B" w:rsidRDefault="005D667B" w:rsidP="0027262E">
                            <w:pPr>
                              <w:ind w:left="113" w:right="113"/>
                              <w:jc w:val="center"/>
                              <w:rPr>
                                <w:noProof/>
                              </w:rPr>
                            </w:pPr>
                          </w:p>
                        </w:tc>
                        <w:tc>
                          <w:tcPr>
                            <w:tcW w:w="578" w:type="dxa"/>
                            <w:textDirection w:val="btLr"/>
                            <w:vAlign w:val="center"/>
                          </w:tcPr>
                          <w:p w14:paraId="78B2262E" w14:textId="77777777" w:rsidR="005D667B" w:rsidRDefault="005D667B" w:rsidP="0027262E">
                            <w:pPr>
                              <w:ind w:left="113" w:right="113"/>
                              <w:jc w:val="center"/>
                              <w:rPr>
                                <w:noProof/>
                              </w:rPr>
                            </w:pPr>
                          </w:p>
                        </w:tc>
                        <w:tc>
                          <w:tcPr>
                            <w:tcW w:w="578" w:type="dxa"/>
                            <w:textDirection w:val="btLr"/>
                            <w:vAlign w:val="center"/>
                          </w:tcPr>
                          <w:p w14:paraId="656FB9E1" w14:textId="77777777" w:rsidR="005D667B" w:rsidRDefault="005D667B" w:rsidP="0027262E">
                            <w:pPr>
                              <w:ind w:left="113" w:right="113"/>
                              <w:jc w:val="center"/>
                              <w:rPr>
                                <w:noProof/>
                              </w:rPr>
                            </w:pPr>
                          </w:p>
                        </w:tc>
                        <w:tc>
                          <w:tcPr>
                            <w:tcW w:w="578" w:type="dxa"/>
                            <w:textDirection w:val="btLr"/>
                            <w:vAlign w:val="center"/>
                          </w:tcPr>
                          <w:p w14:paraId="0A3AE0A8" w14:textId="77777777" w:rsidR="005D667B" w:rsidRDefault="005D667B" w:rsidP="0027262E">
                            <w:pPr>
                              <w:ind w:left="113" w:right="113"/>
                              <w:jc w:val="center"/>
                              <w:rPr>
                                <w:noProof/>
                              </w:rPr>
                            </w:pPr>
                          </w:p>
                        </w:tc>
                        <w:tc>
                          <w:tcPr>
                            <w:tcW w:w="508" w:type="dxa"/>
                            <w:textDirection w:val="btLr"/>
                            <w:vAlign w:val="center"/>
                          </w:tcPr>
                          <w:p w14:paraId="0FC9406F" w14:textId="77777777" w:rsidR="005D667B" w:rsidRDefault="005D667B" w:rsidP="0027262E">
                            <w:pPr>
                              <w:ind w:left="113" w:right="113"/>
                              <w:jc w:val="center"/>
                              <w:rPr>
                                <w:noProof/>
                              </w:rPr>
                            </w:pPr>
                          </w:p>
                        </w:tc>
                      </w:tr>
                      <w:tr w:rsidR="005D667B" w14:paraId="3519F78E" w14:textId="77777777" w:rsidTr="00BF16AE">
                        <w:trPr>
                          <w:cantSplit/>
                          <w:trHeight w:val="2861"/>
                        </w:trPr>
                        <w:tc>
                          <w:tcPr>
                            <w:tcW w:w="2954" w:type="dxa"/>
                          </w:tcPr>
                          <w:p w14:paraId="0C2FC30F" w14:textId="77777777" w:rsidR="005D667B" w:rsidRDefault="005D667B" w:rsidP="00A57AEB">
                            <w:pPr>
                              <w:jc w:val="right"/>
                              <w:rPr>
                                <w:noProof/>
                              </w:rPr>
                            </w:pPr>
                            <w:r>
                              <w:rPr>
                                <w:noProof/>
                              </w:rPr>
                              <w:t>Activity</w:t>
                            </w:r>
                          </w:p>
                        </w:tc>
                        <w:tc>
                          <w:tcPr>
                            <w:tcW w:w="605" w:type="dxa"/>
                            <w:textDirection w:val="btLr"/>
                          </w:tcPr>
                          <w:p w14:paraId="1F5ABDF0" w14:textId="77777777" w:rsidR="005D667B" w:rsidRPr="00A57AEB" w:rsidRDefault="005D667B" w:rsidP="00713E20">
                            <w:pPr>
                              <w:ind w:left="113" w:right="113"/>
                              <w:rPr>
                                <w:noProof/>
                                <w:sz w:val="20"/>
                                <w:szCs w:val="20"/>
                              </w:rPr>
                            </w:pPr>
                            <w:r w:rsidRPr="00A57AEB">
                              <w:rPr>
                                <w:noProof/>
                                <w:sz w:val="20"/>
                                <w:szCs w:val="20"/>
                              </w:rPr>
                              <w:t>Mow lawn and shovel snow</w:t>
                            </w:r>
                          </w:p>
                        </w:tc>
                        <w:tc>
                          <w:tcPr>
                            <w:tcW w:w="604" w:type="dxa"/>
                            <w:textDirection w:val="btLr"/>
                          </w:tcPr>
                          <w:p w14:paraId="77356F75" w14:textId="77777777" w:rsidR="005D667B" w:rsidRPr="00A57AEB" w:rsidRDefault="005D667B" w:rsidP="00713E20">
                            <w:pPr>
                              <w:ind w:left="113" w:right="113"/>
                              <w:rPr>
                                <w:noProof/>
                                <w:sz w:val="20"/>
                                <w:szCs w:val="20"/>
                              </w:rPr>
                            </w:pPr>
                            <w:r w:rsidRPr="00A57AEB">
                              <w:rPr>
                                <w:noProof/>
                                <w:sz w:val="20"/>
                                <w:szCs w:val="20"/>
                              </w:rPr>
                              <w:t>Organise fundraiser</w:t>
                            </w:r>
                          </w:p>
                        </w:tc>
                        <w:tc>
                          <w:tcPr>
                            <w:tcW w:w="578" w:type="dxa"/>
                            <w:textDirection w:val="btLr"/>
                          </w:tcPr>
                          <w:p w14:paraId="5801E273" w14:textId="77777777" w:rsidR="005D667B" w:rsidRDefault="005D667B" w:rsidP="00713E20">
                            <w:pPr>
                              <w:ind w:left="113" w:right="113"/>
                              <w:rPr>
                                <w:noProof/>
                              </w:rPr>
                            </w:pPr>
                          </w:p>
                        </w:tc>
                        <w:tc>
                          <w:tcPr>
                            <w:tcW w:w="578" w:type="dxa"/>
                            <w:textDirection w:val="btLr"/>
                          </w:tcPr>
                          <w:p w14:paraId="5B5934DC" w14:textId="77777777" w:rsidR="005D667B" w:rsidRDefault="005D667B" w:rsidP="00713E20">
                            <w:pPr>
                              <w:ind w:left="113" w:right="113"/>
                              <w:rPr>
                                <w:noProof/>
                              </w:rPr>
                            </w:pPr>
                          </w:p>
                        </w:tc>
                        <w:tc>
                          <w:tcPr>
                            <w:tcW w:w="578" w:type="dxa"/>
                            <w:textDirection w:val="btLr"/>
                          </w:tcPr>
                          <w:p w14:paraId="084DC905" w14:textId="77777777" w:rsidR="005D667B" w:rsidRDefault="005D667B" w:rsidP="00713E20">
                            <w:pPr>
                              <w:ind w:left="113" w:right="113"/>
                              <w:rPr>
                                <w:noProof/>
                              </w:rPr>
                            </w:pPr>
                          </w:p>
                        </w:tc>
                        <w:tc>
                          <w:tcPr>
                            <w:tcW w:w="578" w:type="dxa"/>
                            <w:textDirection w:val="btLr"/>
                          </w:tcPr>
                          <w:p w14:paraId="2B258A47" w14:textId="77777777" w:rsidR="005D667B" w:rsidRDefault="005D667B" w:rsidP="00713E20">
                            <w:pPr>
                              <w:ind w:left="113" w:right="113"/>
                              <w:rPr>
                                <w:noProof/>
                              </w:rPr>
                            </w:pPr>
                          </w:p>
                        </w:tc>
                        <w:tc>
                          <w:tcPr>
                            <w:tcW w:w="578" w:type="dxa"/>
                            <w:textDirection w:val="btLr"/>
                          </w:tcPr>
                          <w:p w14:paraId="5A3687E1" w14:textId="77777777" w:rsidR="005D667B" w:rsidRDefault="005D667B" w:rsidP="00713E20">
                            <w:pPr>
                              <w:ind w:left="113" w:right="113"/>
                              <w:rPr>
                                <w:noProof/>
                              </w:rPr>
                            </w:pPr>
                          </w:p>
                        </w:tc>
                        <w:tc>
                          <w:tcPr>
                            <w:tcW w:w="578" w:type="dxa"/>
                            <w:textDirection w:val="btLr"/>
                          </w:tcPr>
                          <w:p w14:paraId="7907A484" w14:textId="77777777" w:rsidR="005D667B" w:rsidRDefault="005D667B" w:rsidP="00713E20">
                            <w:pPr>
                              <w:ind w:left="113" w:right="113"/>
                              <w:rPr>
                                <w:noProof/>
                              </w:rPr>
                            </w:pPr>
                          </w:p>
                        </w:tc>
                        <w:tc>
                          <w:tcPr>
                            <w:tcW w:w="578" w:type="dxa"/>
                            <w:textDirection w:val="btLr"/>
                          </w:tcPr>
                          <w:p w14:paraId="353F5DBB" w14:textId="77777777" w:rsidR="005D667B" w:rsidRDefault="005D667B" w:rsidP="00713E20">
                            <w:pPr>
                              <w:ind w:left="113" w:right="113"/>
                              <w:rPr>
                                <w:noProof/>
                              </w:rPr>
                            </w:pPr>
                          </w:p>
                        </w:tc>
                        <w:tc>
                          <w:tcPr>
                            <w:tcW w:w="578" w:type="dxa"/>
                            <w:textDirection w:val="btLr"/>
                          </w:tcPr>
                          <w:p w14:paraId="5AFB997C" w14:textId="77777777" w:rsidR="005D667B" w:rsidRDefault="005D667B" w:rsidP="00713E20">
                            <w:pPr>
                              <w:ind w:left="113" w:right="113"/>
                              <w:rPr>
                                <w:noProof/>
                              </w:rPr>
                            </w:pPr>
                          </w:p>
                        </w:tc>
                        <w:tc>
                          <w:tcPr>
                            <w:tcW w:w="578" w:type="dxa"/>
                            <w:textDirection w:val="btLr"/>
                          </w:tcPr>
                          <w:p w14:paraId="013C1FFD" w14:textId="77777777" w:rsidR="005D667B" w:rsidRDefault="005D667B" w:rsidP="00713E20">
                            <w:pPr>
                              <w:ind w:left="113" w:right="113"/>
                              <w:rPr>
                                <w:noProof/>
                              </w:rPr>
                            </w:pPr>
                          </w:p>
                        </w:tc>
                        <w:tc>
                          <w:tcPr>
                            <w:tcW w:w="578" w:type="dxa"/>
                            <w:textDirection w:val="btLr"/>
                          </w:tcPr>
                          <w:p w14:paraId="7AA3DCA3" w14:textId="77777777" w:rsidR="005D667B" w:rsidRDefault="005D667B" w:rsidP="00713E20">
                            <w:pPr>
                              <w:ind w:left="113" w:right="113"/>
                              <w:rPr>
                                <w:noProof/>
                              </w:rPr>
                            </w:pPr>
                          </w:p>
                        </w:tc>
                        <w:tc>
                          <w:tcPr>
                            <w:tcW w:w="578" w:type="dxa"/>
                            <w:textDirection w:val="btLr"/>
                          </w:tcPr>
                          <w:p w14:paraId="7B544E1A" w14:textId="77777777" w:rsidR="005D667B" w:rsidRDefault="005D667B" w:rsidP="00713E20">
                            <w:pPr>
                              <w:ind w:left="113" w:right="113"/>
                              <w:rPr>
                                <w:noProof/>
                              </w:rPr>
                            </w:pPr>
                          </w:p>
                        </w:tc>
                        <w:tc>
                          <w:tcPr>
                            <w:tcW w:w="508" w:type="dxa"/>
                            <w:textDirection w:val="btLr"/>
                          </w:tcPr>
                          <w:p w14:paraId="6C452E9C" w14:textId="77777777" w:rsidR="005D667B" w:rsidRDefault="005D667B" w:rsidP="00713E20">
                            <w:pPr>
                              <w:ind w:left="113" w:right="113"/>
                              <w:rPr>
                                <w:noProof/>
                              </w:rPr>
                            </w:pPr>
                          </w:p>
                        </w:tc>
                      </w:tr>
                    </w:tbl>
                    <w:p w14:paraId="403AD72E" w14:textId="77777777" w:rsidR="005D667B" w:rsidRPr="0024319E" w:rsidRDefault="005D667B" w:rsidP="005C1120">
                      <w:pPr>
                        <w:rPr>
                          <w:noProof/>
                        </w:rPr>
                      </w:pPr>
                    </w:p>
                  </w:txbxContent>
                </v:textbox>
                <w10:wrap type="through" anchorx="page" anchory="page"/>
              </v:shape>
            </w:pict>
          </mc:Fallback>
        </mc:AlternateContent>
      </w:r>
      <w:r w:rsidR="005C1120">
        <w:rPr>
          <w:noProof/>
        </w:rPr>
        <mc:AlternateContent>
          <mc:Choice Requires="wps">
            <w:drawing>
              <wp:anchor distT="0" distB="0" distL="114300" distR="114300" simplePos="0" relativeHeight="251658304" behindDoc="0" locked="0" layoutInCell="1" allowOverlap="1" wp14:anchorId="2F67B5F4" wp14:editId="58BF5BC6">
                <wp:simplePos x="0" y="0"/>
                <wp:positionH relativeFrom="page">
                  <wp:posOffset>368935</wp:posOffset>
                </wp:positionH>
                <wp:positionV relativeFrom="page">
                  <wp:posOffset>1239520</wp:posOffset>
                </wp:positionV>
                <wp:extent cx="7030085" cy="5275580"/>
                <wp:effectExtent l="0" t="0" r="0" b="7620"/>
                <wp:wrapTight wrapText="bothSides">
                  <wp:wrapPolygon edited="0">
                    <wp:start x="78" y="0"/>
                    <wp:lineTo x="78" y="21527"/>
                    <wp:lineTo x="21461" y="21527"/>
                    <wp:lineTo x="21461" y="0"/>
                    <wp:lineTo x="78" y="0"/>
                  </wp:wrapPolygon>
                </wp:wrapTight>
                <wp:docPr id="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085" cy="527558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28" seq="3"/>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5" type="#_x0000_t202" style="position:absolute;margin-left:29.05pt;margin-top:97.6pt;width:553.55pt;height:415.4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" mv:complextextbox="1" filled="f" stroked="f">
                <v:textbox inset=",0,,0">
                  <w:txbxContent/>
                </v:textbox>
                <w10:wrap type="tight" anchorx="page" anchory="page"/>
              </v:shape>
            </w:pict>
          </mc:Fallback>
        </mc:AlternateContent>
      </w:r>
      <w:r w:rsidR="001728D5">
        <w:br w:type="page"/>
      </w:r>
      <w:bookmarkStart w:id="0" w:name="_GoBack"/>
      <w:bookmarkEnd w:id="0"/>
      <w:r w:rsidR="00987D0C">
        <w:rPr>
          <w:noProof/>
        </w:rPr>
        <w:drawing>
          <wp:anchor distT="0" distB="0" distL="118745" distR="118745" simplePos="0" relativeHeight="251661408" behindDoc="0" locked="0" layoutInCell="1" allowOverlap="1" wp14:anchorId="2586A33D" wp14:editId="4B1EA99E">
            <wp:simplePos x="0" y="0"/>
            <wp:positionH relativeFrom="page">
              <wp:posOffset>3823336</wp:posOffset>
            </wp:positionH>
            <wp:positionV relativeFrom="page">
              <wp:posOffset>5852160</wp:posOffset>
            </wp:positionV>
            <wp:extent cx="2285372" cy="1368114"/>
            <wp:effectExtent l="177800" t="127000" r="153035" b="207010"/>
            <wp:wrapSquare wrapText="bothSides"/>
            <wp:docPr id="20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120" descr=":checker:checker photos:42-1681134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878" t="10359" r="15344" b="6769"/>
                    <a:stretch/>
                  </pic:blipFill>
                  <pic:spPr bwMode="auto">
                    <a:xfrm>
                      <a:off x="0" y="0"/>
                      <a:ext cx="2297290" cy="1375249"/>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026">
        <w:rPr>
          <w:noProof/>
        </w:rPr>
        <mc:AlternateContent>
          <mc:Choice Requires="wps">
            <w:drawing>
              <wp:anchor distT="0" distB="0" distL="114300" distR="114300" simplePos="0" relativeHeight="251658324" behindDoc="0" locked="0" layoutInCell="1" allowOverlap="1" wp14:anchorId="4597A179" wp14:editId="22E89694">
                <wp:simplePos x="0" y="0"/>
                <wp:positionH relativeFrom="page">
                  <wp:posOffset>454660</wp:posOffset>
                </wp:positionH>
                <wp:positionV relativeFrom="page">
                  <wp:posOffset>6075045</wp:posOffset>
                </wp:positionV>
                <wp:extent cx="1920240" cy="914400"/>
                <wp:effectExtent l="0" t="0" r="0" b="0"/>
                <wp:wrapTight wrapText="bothSides">
                  <wp:wrapPolygon edited="0">
                    <wp:start x="286" y="0"/>
                    <wp:lineTo x="286" y="21000"/>
                    <wp:lineTo x="20857" y="21000"/>
                    <wp:lineTo x="20857" y="0"/>
                    <wp:lineTo x="286" y="0"/>
                  </wp:wrapPolygon>
                </wp:wrapTight>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9144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5130040" w14:textId="570F294B" w:rsidR="005D667B" w:rsidRDefault="005D667B" w:rsidP="001C23BB">
                            <w:pPr>
                              <w:pStyle w:val="Heading4"/>
                            </w:pPr>
                            <w:r>
                              <w:t>“Each portfolio is as unique as a fingerprint”</w:t>
                            </w:r>
                          </w:p>
                          <w:p w14:paraId="7BB00EAA" w14:textId="2C2F8998" w:rsidR="005D667B" w:rsidRPr="001C23BB" w:rsidRDefault="005D667B" w:rsidP="001C23BB">
                            <w:pPr>
                              <w:pStyle w:val="Heading4"/>
                              <w:rPr>
                                <w:sz w:val="24"/>
                              </w:rPr>
                            </w:pPr>
                            <w:r w:rsidRPr="001C23BB">
                              <w:rPr>
                                <w:sz w:val="24"/>
                              </w:rPr>
                              <w:t>(Burke, Fogarty</w:t>
                            </w:r>
                            <w:r w:rsidRPr="001C23BB">
                              <w:rPr>
                                <w:sz w:val="20"/>
                              </w:rPr>
                              <w:t xml:space="preserve">, </w:t>
                            </w:r>
                            <w:proofErr w:type="spellStart"/>
                            <w:r w:rsidRPr="001C23BB">
                              <w:rPr>
                                <w:sz w:val="24"/>
                              </w:rPr>
                              <w:t>Begrad</w:t>
                            </w:r>
                            <w:proofErr w:type="spellEnd"/>
                            <w:r w:rsidRPr="001C23BB">
                              <w:rPr>
                                <w:sz w:val="24"/>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76" type="#_x0000_t202" style="position:absolute;margin-left:35.8pt;margin-top:478.35pt;width:151.2pt;height:1in;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" mv:complextextbox="1" filled="f" stroked="f">
                <v:textbox inset=",0,,0">
                  <w:txbxContent>
                    <w:p w14:paraId="05130040" w14:textId="570F294B" w:rsidR="005D667B" w:rsidRDefault="005D667B" w:rsidP="001C23BB">
                      <w:pPr>
                        <w:pStyle w:val="Heading4"/>
                      </w:pPr>
                      <w:r>
                        <w:t>“Each portfolio is as unique as a fingerprint”</w:t>
                      </w:r>
                    </w:p>
                    <w:p w14:paraId="7BB00EAA" w14:textId="2C2F8998" w:rsidR="005D667B" w:rsidRPr="001C23BB" w:rsidRDefault="005D667B" w:rsidP="001C23BB">
                      <w:pPr>
                        <w:pStyle w:val="Heading4"/>
                        <w:rPr>
                          <w:sz w:val="24"/>
                        </w:rPr>
                      </w:pPr>
                      <w:r w:rsidRPr="001C23BB">
                        <w:rPr>
                          <w:sz w:val="24"/>
                        </w:rPr>
                        <w:t>(Burke, Fogarty</w:t>
                      </w:r>
                      <w:r w:rsidRPr="001C23BB">
                        <w:rPr>
                          <w:sz w:val="20"/>
                        </w:rPr>
                        <w:t xml:space="preserve">, </w:t>
                      </w:r>
                      <w:proofErr w:type="spellStart"/>
                      <w:r w:rsidRPr="001C23BB">
                        <w:rPr>
                          <w:sz w:val="24"/>
                        </w:rPr>
                        <w:t>Begrad</w:t>
                      </w:r>
                      <w:proofErr w:type="spellEnd"/>
                      <w:r w:rsidRPr="001C23BB">
                        <w:rPr>
                          <w:sz w:val="24"/>
                        </w:rPr>
                        <w:t>)</w:t>
                      </w:r>
                    </w:p>
                  </w:txbxContent>
                </v:textbox>
                <w10:wrap type="tight" anchorx="page" anchory="page"/>
              </v:shape>
            </w:pict>
          </mc:Fallback>
        </mc:AlternateContent>
      </w:r>
      <w:r w:rsidR="002C7026">
        <w:rPr>
          <w:noProof/>
        </w:rPr>
        <w:drawing>
          <wp:anchor distT="0" distB="0" distL="118745" distR="118745" simplePos="0" relativeHeight="251658319" behindDoc="0" locked="0" layoutInCell="1" allowOverlap="1" wp14:anchorId="4FDFBCF9" wp14:editId="67938F2D">
            <wp:simplePos x="0" y="0"/>
            <wp:positionH relativeFrom="page">
              <wp:posOffset>506730</wp:posOffset>
            </wp:positionH>
            <wp:positionV relativeFrom="page">
              <wp:posOffset>7333615</wp:posOffset>
            </wp:positionV>
            <wp:extent cx="1737360" cy="1158240"/>
            <wp:effectExtent l="203200" t="203200" r="193040" b="289560"/>
            <wp:wrapTight wrapText="bothSides">
              <wp:wrapPolygon edited="0">
                <wp:start x="19864" y="-2517"/>
                <wp:lineTo x="-1567" y="-4742"/>
                <wp:lineTo x="-1894" y="19486"/>
                <wp:lineTo x="-979" y="24857"/>
                <wp:lineTo x="278" y="25044"/>
                <wp:lineTo x="655" y="24147"/>
                <wp:lineTo x="23026" y="21751"/>
                <wp:lineTo x="23076" y="6527"/>
                <wp:lineTo x="22285" y="-730"/>
                <wp:lineTo x="22378" y="-2145"/>
                <wp:lineTo x="19864" y="-2517"/>
              </wp:wrapPolygon>
            </wp:wrapTight>
            <wp:docPr id="18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55" descr=":checker:checker photos:42-16425526.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21261430">
                      <a:off x="0" y="0"/>
                      <a:ext cx="1737360" cy="11582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2C7026">
        <w:rPr>
          <w:noProof/>
        </w:rPr>
        <mc:AlternateContent>
          <mc:Choice Requires="wps">
            <w:drawing>
              <wp:anchor distT="0" distB="0" distL="114300" distR="114300" simplePos="0" relativeHeight="251675744" behindDoc="0" locked="0" layoutInCell="1" allowOverlap="1" wp14:anchorId="3CAAA12A" wp14:editId="13C922A9">
                <wp:simplePos x="0" y="0"/>
                <wp:positionH relativeFrom="page">
                  <wp:posOffset>3111500</wp:posOffset>
                </wp:positionH>
                <wp:positionV relativeFrom="page">
                  <wp:posOffset>7336155</wp:posOffset>
                </wp:positionV>
                <wp:extent cx="3749040" cy="690880"/>
                <wp:effectExtent l="0" t="0" r="0" b="0"/>
                <wp:wrapThrough wrapText="bothSides">
                  <wp:wrapPolygon edited="0">
                    <wp:start x="146" y="0"/>
                    <wp:lineTo x="146" y="20647"/>
                    <wp:lineTo x="21220" y="20647"/>
                    <wp:lineTo x="21220" y="0"/>
                    <wp:lineTo x="146" y="0"/>
                  </wp:wrapPolygon>
                </wp:wrapThrough>
                <wp:docPr id="259" name="Text Box 259"/>
                <wp:cNvGraphicFramePr/>
                <a:graphic xmlns:a="http://schemas.openxmlformats.org/drawingml/2006/main">
                  <a:graphicData uri="http://schemas.microsoft.com/office/word/2010/wordprocessingShape">
                    <wps:wsp>
                      <wps:cNvSpPr txBox="1"/>
                      <wps:spPr>
                        <a:xfrm>
                          <a:off x="0" y="0"/>
                          <a:ext cx="3749040" cy="690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590809" w14:textId="77777777" w:rsidR="005D667B" w:rsidRDefault="005D667B" w:rsidP="00CA3886">
                            <w:pPr>
                              <w:jc w:val="center"/>
                              <w:rPr>
                                <w:color w:val="585858" w:themeColor="text2" w:themeTint="BF"/>
                                <w:sz w:val="20"/>
                                <w:szCs w:val="20"/>
                              </w:rPr>
                            </w:pPr>
                            <w:r w:rsidRPr="00860B56">
                              <w:rPr>
                                <w:color w:val="585858" w:themeColor="text2" w:themeTint="BF"/>
                                <w:sz w:val="20"/>
                                <w:szCs w:val="20"/>
                              </w:rPr>
                              <w:t>For more information, please feel free to co</w:t>
                            </w:r>
                            <w:r>
                              <w:rPr>
                                <w:color w:val="585858" w:themeColor="text2" w:themeTint="BF"/>
                                <w:sz w:val="20"/>
                                <w:szCs w:val="20"/>
                              </w:rPr>
                              <w:t>ntact your school Career Counse</w:t>
                            </w:r>
                            <w:r w:rsidRPr="00860B56">
                              <w:rPr>
                                <w:color w:val="585858" w:themeColor="text2" w:themeTint="BF"/>
                                <w:sz w:val="20"/>
                                <w:szCs w:val="20"/>
                              </w:rPr>
                              <w:t xml:space="preserve">lor.  </w:t>
                            </w:r>
                          </w:p>
                          <w:p w14:paraId="01C0119D" w14:textId="6B962932" w:rsidR="005D667B" w:rsidRPr="00860B56" w:rsidRDefault="005D667B" w:rsidP="00CA3886">
                            <w:pPr>
                              <w:jc w:val="center"/>
                              <w:rPr>
                                <w:color w:val="585858" w:themeColor="text2" w:themeTint="BF"/>
                                <w:sz w:val="20"/>
                                <w:szCs w:val="20"/>
                              </w:rPr>
                            </w:pPr>
                            <w:r w:rsidRPr="00860B56">
                              <w:rPr>
                                <w:color w:val="585858" w:themeColor="text2" w:themeTint="BF"/>
                                <w:sz w:val="20"/>
                                <w:szCs w:val="20"/>
                              </w:rPr>
                              <w:t>They can help get you started on the right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9" o:spid="_x0000_s1077" type="#_x0000_t202" style="position:absolute;margin-left:245pt;margin-top:577.65pt;width:295.2pt;height:54.4pt;z-index:2516757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8CxtcCAAAi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" mv:complextextbox="1" filled="f" stroked="f">
                <v:textbox>
                  <w:txbxContent>
                    <w:p w14:paraId="4D590809" w14:textId="77777777" w:rsidR="005D667B" w:rsidRDefault="005D667B" w:rsidP="00CA3886">
                      <w:pPr>
                        <w:jc w:val="center"/>
                        <w:rPr>
                          <w:color w:val="585858" w:themeColor="text2" w:themeTint="BF"/>
                          <w:sz w:val="20"/>
                          <w:szCs w:val="20"/>
                        </w:rPr>
                      </w:pPr>
                      <w:r w:rsidRPr="00860B56">
                        <w:rPr>
                          <w:color w:val="585858" w:themeColor="text2" w:themeTint="BF"/>
                          <w:sz w:val="20"/>
                          <w:szCs w:val="20"/>
                        </w:rPr>
                        <w:t>For more information, please feel free to co</w:t>
                      </w:r>
                      <w:r>
                        <w:rPr>
                          <w:color w:val="585858" w:themeColor="text2" w:themeTint="BF"/>
                          <w:sz w:val="20"/>
                          <w:szCs w:val="20"/>
                        </w:rPr>
                        <w:t>ntact your school Career Counse</w:t>
                      </w:r>
                      <w:r w:rsidRPr="00860B56">
                        <w:rPr>
                          <w:color w:val="585858" w:themeColor="text2" w:themeTint="BF"/>
                          <w:sz w:val="20"/>
                          <w:szCs w:val="20"/>
                        </w:rPr>
                        <w:t xml:space="preserve">lor.  </w:t>
                      </w:r>
                    </w:p>
                    <w:p w14:paraId="01C0119D" w14:textId="6B962932" w:rsidR="005D667B" w:rsidRPr="00860B56" w:rsidRDefault="005D667B" w:rsidP="00CA3886">
                      <w:pPr>
                        <w:jc w:val="center"/>
                        <w:rPr>
                          <w:color w:val="585858" w:themeColor="text2" w:themeTint="BF"/>
                          <w:sz w:val="20"/>
                          <w:szCs w:val="20"/>
                        </w:rPr>
                      </w:pPr>
                      <w:r w:rsidRPr="00860B56">
                        <w:rPr>
                          <w:color w:val="585858" w:themeColor="text2" w:themeTint="BF"/>
                          <w:sz w:val="20"/>
                          <w:szCs w:val="20"/>
                        </w:rPr>
                        <w:t>They can help get you started on the right path!</w:t>
                      </w:r>
                    </w:p>
                  </w:txbxContent>
                </v:textbox>
                <w10:wrap type="through" anchorx="page" anchory="page"/>
              </v:shape>
            </w:pict>
          </mc:Fallback>
        </mc:AlternateContent>
      </w:r>
      <w:r w:rsidR="002C7026">
        <w:rPr>
          <w:noProof/>
        </w:rPr>
        <mc:AlternateContent>
          <mc:Choice Requires="wps">
            <w:drawing>
              <wp:anchor distT="0" distB="0" distL="114300" distR="114300" simplePos="0" relativeHeight="251677792" behindDoc="0" locked="0" layoutInCell="1" allowOverlap="1" wp14:anchorId="121D79AA" wp14:editId="198AC6CE">
                <wp:simplePos x="0" y="0"/>
                <wp:positionH relativeFrom="page">
                  <wp:posOffset>2598420</wp:posOffset>
                </wp:positionH>
                <wp:positionV relativeFrom="page">
                  <wp:posOffset>8016875</wp:posOffset>
                </wp:positionV>
                <wp:extent cx="4800600" cy="1665605"/>
                <wp:effectExtent l="0" t="0" r="0" b="10795"/>
                <wp:wrapSquare wrapText="bothSides"/>
                <wp:docPr id="223" name="Text Box 223"/>
                <wp:cNvGraphicFramePr/>
                <a:graphic xmlns:a="http://schemas.openxmlformats.org/drawingml/2006/main">
                  <a:graphicData uri="http://schemas.microsoft.com/office/word/2010/wordprocessingShape">
                    <wps:wsp>
                      <wps:cNvSpPr txBox="1"/>
                      <wps:spPr>
                        <a:xfrm>
                          <a:off x="0" y="0"/>
                          <a:ext cx="4800600" cy="1665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B9FB2" w14:textId="114721DF" w:rsidR="005D667B" w:rsidRDefault="005D667B">
                            <w:r>
                              <w:t>Extension Ideas:</w:t>
                            </w:r>
                          </w:p>
                          <w:tbl>
                            <w:tblPr>
                              <w:tblStyle w:val="ColorfulList-Accent2"/>
                              <w:tblW w:w="0" w:type="auto"/>
                              <w:tblLook w:val="04A0" w:firstRow="1" w:lastRow="0" w:firstColumn="1" w:lastColumn="0" w:noHBand="0" w:noVBand="1"/>
                            </w:tblPr>
                            <w:tblGrid>
                              <w:gridCol w:w="2429"/>
                              <w:gridCol w:w="2429"/>
                              <w:gridCol w:w="2429"/>
                            </w:tblGrid>
                            <w:tr w:rsidR="005D667B" w14:paraId="7975A17D" w14:textId="77777777" w:rsidTr="0018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52BCE351" w14:textId="620CF1AF" w:rsidR="005D667B" w:rsidRDefault="005D667B">
                                  <w:r>
                                    <w:t>Grade 10</w:t>
                                  </w:r>
                                </w:p>
                              </w:tc>
                              <w:tc>
                                <w:tcPr>
                                  <w:tcW w:w="2429" w:type="dxa"/>
                                </w:tcPr>
                                <w:p w14:paraId="33698281" w14:textId="25A0BED6" w:rsidR="005D667B" w:rsidRDefault="005D667B">
                                  <w:pPr>
                                    <w:cnfStyle w:val="100000000000" w:firstRow="1" w:lastRow="0" w:firstColumn="0" w:lastColumn="0" w:oddVBand="0" w:evenVBand="0" w:oddHBand="0" w:evenHBand="0" w:firstRowFirstColumn="0" w:firstRowLastColumn="0" w:lastRowFirstColumn="0" w:lastRowLastColumn="0"/>
                                  </w:pPr>
                                  <w:r>
                                    <w:t>Grade 11</w:t>
                                  </w:r>
                                </w:p>
                              </w:tc>
                              <w:tc>
                                <w:tcPr>
                                  <w:tcW w:w="2429" w:type="dxa"/>
                                </w:tcPr>
                                <w:p w14:paraId="71C04DCD" w14:textId="22C5DFAD" w:rsidR="005D667B" w:rsidRDefault="005D667B">
                                  <w:pPr>
                                    <w:cnfStyle w:val="100000000000" w:firstRow="1" w:lastRow="0" w:firstColumn="0" w:lastColumn="0" w:oddVBand="0" w:evenVBand="0" w:oddHBand="0" w:evenHBand="0" w:firstRowFirstColumn="0" w:firstRowLastColumn="0" w:lastRowFirstColumn="0" w:lastRowLastColumn="0"/>
                                  </w:pPr>
                                  <w:r>
                                    <w:t>Grade 12</w:t>
                                  </w:r>
                                </w:p>
                              </w:tc>
                            </w:tr>
                            <w:tr w:rsidR="005D667B" w14:paraId="41E3FA7A" w14:textId="77777777" w:rsidTr="0018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14B9A2E1" w14:textId="7DB05AE6" w:rsidR="005D667B" w:rsidRDefault="005D667B" w:rsidP="000A3412">
                                  <w:pPr>
                                    <w:pStyle w:val="ListParagraph"/>
                                    <w:ind w:left="57"/>
                                    <w:rPr>
                                      <w:b w:val="0"/>
                                      <w:sz w:val="20"/>
                                    </w:rPr>
                                  </w:pPr>
                                  <w:r w:rsidRPr="0066773E">
                                    <w:rPr>
                                      <w:b w:val="0"/>
                                      <w:sz w:val="20"/>
                                    </w:rPr>
                                    <w:t>Driver Education</w:t>
                                  </w:r>
                                </w:p>
                                <w:p w14:paraId="268404A9" w14:textId="7B5A777E" w:rsidR="005D667B" w:rsidRPr="005013FD" w:rsidRDefault="005D667B" w:rsidP="005013FD">
                                  <w:pPr>
                                    <w:pStyle w:val="ListParagraph"/>
                                    <w:ind w:left="57"/>
                                    <w:rPr>
                                      <w:b w:val="0"/>
                                      <w:sz w:val="20"/>
                                    </w:rPr>
                                  </w:pPr>
                                  <w:r>
                                    <w:rPr>
                                      <w:b w:val="0"/>
                                      <w:sz w:val="20"/>
                                    </w:rPr>
                                    <w:t>Occupational Research</w:t>
                                  </w:r>
                                </w:p>
                                <w:p w14:paraId="5203FA91" w14:textId="77777777" w:rsidR="005D667B" w:rsidRDefault="005D667B" w:rsidP="000A3412">
                                  <w:pPr>
                                    <w:pStyle w:val="ListParagraph"/>
                                    <w:ind w:left="57"/>
                                    <w:rPr>
                                      <w:b w:val="0"/>
                                      <w:sz w:val="20"/>
                                    </w:rPr>
                                  </w:pPr>
                                  <w:r>
                                    <w:rPr>
                                      <w:b w:val="0"/>
                                      <w:sz w:val="20"/>
                                    </w:rPr>
                                    <w:t>Job Application</w:t>
                                  </w:r>
                                </w:p>
                                <w:p w14:paraId="24297D0F" w14:textId="77777777" w:rsidR="005D667B" w:rsidRDefault="005D667B" w:rsidP="000A3412">
                                  <w:pPr>
                                    <w:pStyle w:val="ListParagraph"/>
                                    <w:ind w:left="57"/>
                                    <w:rPr>
                                      <w:b w:val="0"/>
                                      <w:sz w:val="20"/>
                                    </w:rPr>
                                  </w:pPr>
                                  <w:r>
                                    <w:rPr>
                                      <w:b w:val="0"/>
                                      <w:sz w:val="20"/>
                                    </w:rPr>
                                    <w:t>Business Letter</w:t>
                                  </w:r>
                                </w:p>
                                <w:p w14:paraId="30C12788" w14:textId="66AF739A" w:rsidR="005D667B" w:rsidRPr="0066773E" w:rsidRDefault="005D667B" w:rsidP="000A3412">
                                  <w:pPr>
                                    <w:pStyle w:val="ListParagraph"/>
                                    <w:ind w:left="57"/>
                                    <w:rPr>
                                      <w:b w:val="0"/>
                                      <w:sz w:val="20"/>
                                    </w:rPr>
                                  </w:pPr>
                                  <w:r>
                                    <w:rPr>
                                      <w:b w:val="0"/>
                                      <w:sz w:val="20"/>
                                    </w:rPr>
                                    <w:t>CWE</w:t>
                                  </w:r>
                                </w:p>
                              </w:tc>
                              <w:tc>
                                <w:tcPr>
                                  <w:tcW w:w="2429" w:type="dxa"/>
                                </w:tcPr>
                                <w:p w14:paraId="1B8703AB"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Job Shadow</w:t>
                                  </w:r>
                                </w:p>
                                <w:p w14:paraId="6840627D"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CCC Testing</w:t>
                                  </w:r>
                                </w:p>
                                <w:p w14:paraId="077946A7"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Career Fair</w:t>
                                  </w:r>
                                </w:p>
                                <w:p w14:paraId="67BCB847" w14:textId="1E571D34"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Part-Time Job</w:t>
                                  </w:r>
                                </w:p>
                                <w:p w14:paraId="125404CE"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Cover Letter</w:t>
                                  </w:r>
                                </w:p>
                                <w:p w14:paraId="3C491AC5" w14:textId="520E2B49"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Reference Letter</w:t>
                                  </w:r>
                                </w:p>
                                <w:p w14:paraId="049F68C3"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CWE</w:t>
                                  </w:r>
                                </w:p>
                                <w:p w14:paraId="7282C120"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p>
                                <w:p w14:paraId="739A7DD6"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p>
                                <w:p w14:paraId="7D164E44" w14:textId="090F40B6"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p>
                              </w:tc>
                              <w:tc>
                                <w:tcPr>
                                  <w:tcW w:w="2429" w:type="dxa"/>
                                </w:tcPr>
                                <w:p w14:paraId="51B91A68"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Job Shadow</w:t>
                                  </w:r>
                                </w:p>
                                <w:p w14:paraId="52982718" w14:textId="345E5B61"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Career Fair</w:t>
                                  </w:r>
                                  <w:r w:rsidR="002C4E96">
                                    <w:rPr>
                                      <w:sz w:val="20"/>
                                    </w:rPr>
                                    <w:t>/Try-A-Trade</w:t>
                                  </w:r>
                                </w:p>
                                <w:p w14:paraId="1C168408" w14:textId="5C716132" w:rsidR="005D667B"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Scholarship Application</w:t>
                                  </w:r>
                                  <w:r>
                                    <w:rPr>
                                      <w:sz w:val="20"/>
                                    </w:rPr>
                                    <w:t xml:space="preserve"> Scholarship Essay</w:t>
                                  </w:r>
                                </w:p>
                                <w:p w14:paraId="04AAA5F1"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Cover Letter</w:t>
                                  </w:r>
                                </w:p>
                                <w:p w14:paraId="7AADC2F2"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CWE</w:t>
                                  </w:r>
                                </w:p>
                                <w:p w14:paraId="5BC579F1" w14:textId="26D3E83F"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Diploma</w:t>
                                  </w:r>
                                </w:p>
                              </w:tc>
                            </w:tr>
                          </w:tbl>
                          <w:p w14:paraId="38BEF844" w14:textId="771CBA71" w:rsidR="005D667B" w:rsidRDefault="005D6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D79AA" id="Text Box 223" o:spid="_x0000_s1078" type="#_x0000_t202" style="position:absolute;margin-left:204.6pt;margin-top:631.25pt;width:378pt;height:131.15pt;z-index:251677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723NQCAAAb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" filled="f" stroked="f">
                <v:textbox>
                  <w:txbxContent>
                    <w:p w14:paraId="68BB9FB2" w14:textId="114721DF" w:rsidR="005D667B" w:rsidRDefault="005D667B">
                      <w:r>
                        <w:t>Extension Ideas:</w:t>
                      </w:r>
                    </w:p>
                    <w:tbl>
                      <w:tblPr>
                        <w:tblStyle w:val="ColorfulList-Accent2"/>
                        <w:tblW w:w="0" w:type="auto"/>
                        <w:tblLook w:val="04A0" w:firstRow="1" w:lastRow="0" w:firstColumn="1" w:lastColumn="0" w:noHBand="0" w:noVBand="1"/>
                      </w:tblPr>
                      <w:tblGrid>
                        <w:gridCol w:w="2429"/>
                        <w:gridCol w:w="2429"/>
                        <w:gridCol w:w="2429"/>
                      </w:tblGrid>
                      <w:tr w:rsidR="005D667B" w14:paraId="7975A17D" w14:textId="77777777" w:rsidTr="00180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52BCE351" w14:textId="620CF1AF" w:rsidR="005D667B" w:rsidRDefault="005D667B">
                            <w:r>
                              <w:t>Grade 10</w:t>
                            </w:r>
                          </w:p>
                        </w:tc>
                        <w:tc>
                          <w:tcPr>
                            <w:tcW w:w="2429" w:type="dxa"/>
                          </w:tcPr>
                          <w:p w14:paraId="33698281" w14:textId="25A0BED6" w:rsidR="005D667B" w:rsidRDefault="005D667B">
                            <w:pPr>
                              <w:cnfStyle w:val="100000000000" w:firstRow="1" w:lastRow="0" w:firstColumn="0" w:lastColumn="0" w:oddVBand="0" w:evenVBand="0" w:oddHBand="0" w:evenHBand="0" w:firstRowFirstColumn="0" w:firstRowLastColumn="0" w:lastRowFirstColumn="0" w:lastRowLastColumn="0"/>
                            </w:pPr>
                            <w:r>
                              <w:t>Grade 11</w:t>
                            </w:r>
                          </w:p>
                        </w:tc>
                        <w:tc>
                          <w:tcPr>
                            <w:tcW w:w="2429" w:type="dxa"/>
                          </w:tcPr>
                          <w:p w14:paraId="71C04DCD" w14:textId="22C5DFAD" w:rsidR="005D667B" w:rsidRDefault="005D667B">
                            <w:pPr>
                              <w:cnfStyle w:val="100000000000" w:firstRow="1" w:lastRow="0" w:firstColumn="0" w:lastColumn="0" w:oddVBand="0" w:evenVBand="0" w:oddHBand="0" w:evenHBand="0" w:firstRowFirstColumn="0" w:firstRowLastColumn="0" w:lastRowFirstColumn="0" w:lastRowLastColumn="0"/>
                            </w:pPr>
                            <w:r>
                              <w:t>Grade 12</w:t>
                            </w:r>
                          </w:p>
                        </w:tc>
                      </w:tr>
                      <w:tr w:rsidR="005D667B" w14:paraId="41E3FA7A" w14:textId="77777777" w:rsidTr="00180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14B9A2E1" w14:textId="7DB05AE6" w:rsidR="005D667B" w:rsidRDefault="005D667B" w:rsidP="000A3412">
                            <w:pPr>
                              <w:pStyle w:val="ListParagraph"/>
                              <w:ind w:left="57"/>
                              <w:rPr>
                                <w:b w:val="0"/>
                                <w:sz w:val="20"/>
                              </w:rPr>
                            </w:pPr>
                            <w:r w:rsidRPr="0066773E">
                              <w:rPr>
                                <w:b w:val="0"/>
                                <w:sz w:val="20"/>
                              </w:rPr>
                              <w:t>Driver Education</w:t>
                            </w:r>
                          </w:p>
                          <w:p w14:paraId="268404A9" w14:textId="7B5A777E" w:rsidR="005D667B" w:rsidRPr="005013FD" w:rsidRDefault="005D667B" w:rsidP="005013FD">
                            <w:pPr>
                              <w:pStyle w:val="ListParagraph"/>
                              <w:ind w:left="57"/>
                              <w:rPr>
                                <w:b w:val="0"/>
                                <w:sz w:val="20"/>
                              </w:rPr>
                            </w:pPr>
                            <w:r>
                              <w:rPr>
                                <w:b w:val="0"/>
                                <w:sz w:val="20"/>
                              </w:rPr>
                              <w:t>Occupational Research</w:t>
                            </w:r>
                          </w:p>
                          <w:p w14:paraId="5203FA91" w14:textId="77777777" w:rsidR="005D667B" w:rsidRDefault="005D667B" w:rsidP="000A3412">
                            <w:pPr>
                              <w:pStyle w:val="ListParagraph"/>
                              <w:ind w:left="57"/>
                              <w:rPr>
                                <w:b w:val="0"/>
                                <w:sz w:val="20"/>
                              </w:rPr>
                            </w:pPr>
                            <w:r>
                              <w:rPr>
                                <w:b w:val="0"/>
                                <w:sz w:val="20"/>
                              </w:rPr>
                              <w:t>Job Application</w:t>
                            </w:r>
                          </w:p>
                          <w:p w14:paraId="24297D0F" w14:textId="77777777" w:rsidR="005D667B" w:rsidRDefault="005D667B" w:rsidP="000A3412">
                            <w:pPr>
                              <w:pStyle w:val="ListParagraph"/>
                              <w:ind w:left="57"/>
                              <w:rPr>
                                <w:b w:val="0"/>
                                <w:sz w:val="20"/>
                              </w:rPr>
                            </w:pPr>
                            <w:r>
                              <w:rPr>
                                <w:b w:val="0"/>
                                <w:sz w:val="20"/>
                              </w:rPr>
                              <w:t>Business Letter</w:t>
                            </w:r>
                          </w:p>
                          <w:p w14:paraId="30C12788" w14:textId="66AF739A" w:rsidR="005D667B" w:rsidRPr="0066773E" w:rsidRDefault="005D667B" w:rsidP="000A3412">
                            <w:pPr>
                              <w:pStyle w:val="ListParagraph"/>
                              <w:ind w:left="57"/>
                              <w:rPr>
                                <w:b w:val="0"/>
                                <w:sz w:val="20"/>
                              </w:rPr>
                            </w:pPr>
                            <w:r>
                              <w:rPr>
                                <w:b w:val="0"/>
                                <w:sz w:val="20"/>
                              </w:rPr>
                              <w:t>CWE</w:t>
                            </w:r>
                          </w:p>
                        </w:tc>
                        <w:tc>
                          <w:tcPr>
                            <w:tcW w:w="2429" w:type="dxa"/>
                          </w:tcPr>
                          <w:p w14:paraId="1B8703AB"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Job Shadow</w:t>
                            </w:r>
                          </w:p>
                          <w:p w14:paraId="6840627D"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CCC Testing</w:t>
                            </w:r>
                          </w:p>
                          <w:p w14:paraId="077946A7"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Career Fair</w:t>
                            </w:r>
                          </w:p>
                          <w:p w14:paraId="67BCB847" w14:textId="1E571D34"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Part-Time Job</w:t>
                            </w:r>
                          </w:p>
                          <w:p w14:paraId="125404CE"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Cover Letter</w:t>
                            </w:r>
                          </w:p>
                          <w:p w14:paraId="3C491AC5" w14:textId="520E2B49"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Reference Letter</w:t>
                            </w:r>
                          </w:p>
                          <w:p w14:paraId="049F68C3"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CWE</w:t>
                            </w:r>
                          </w:p>
                          <w:p w14:paraId="7282C120"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p>
                          <w:p w14:paraId="739A7DD6"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p>
                          <w:p w14:paraId="7D164E44" w14:textId="090F40B6"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p>
                        </w:tc>
                        <w:tc>
                          <w:tcPr>
                            <w:tcW w:w="2429" w:type="dxa"/>
                          </w:tcPr>
                          <w:p w14:paraId="51B91A68" w14:textId="77777777"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Job Shadow</w:t>
                            </w:r>
                          </w:p>
                          <w:p w14:paraId="52982718" w14:textId="345E5B61"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Career Fair</w:t>
                            </w:r>
                            <w:r w:rsidR="002C4E96">
                              <w:rPr>
                                <w:sz w:val="20"/>
                              </w:rPr>
                              <w:t>/Try-A-Trade</w:t>
                            </w:r>
                          </w:p>
                          <w:p w14:paraId="1C168408" w14:textId="5C716132" w:rsidR="005D667B" w:rsidRDefault="005D667B">
                            <w:pPr>
                              <w:cnfStyle w:val="000000100000" w:firstRow="0" w:lastRow="0" w:firstColumn="0" w:lastColumn="0" w:oddVBand="0" w:evenVBand="0" w:oddHBand="1" w:evenHBand="0" w:firstRowFirstColumn="0" w:firstRowLastColumn="0" w:lastRowFirstColumn="0" w:lastRowLastColumn="0"/>
                              <w:rPr>
                                <w:sz w:val="20"/>
                              </w:rPr>
                            </w:pPr>
                            <w:r w:rsidRPr="001809B8">
                              <w:rPr>
                                <w:sz w:val="20"/>
                              </w:rPr>
                              <w:t>Scholarship Application</w:t>
                            </w:r>
                            <w:r>
                              <w:rPr>
                                <w:sz w:val="20"/>
                              </w:rPr>
                              <w:t xml:space="preserve"> Scholarship Essay</w:t>
                            </w:r>
                          </w:p>
                          <w:p w14:paraId="04AAA5F1"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Cover Letter</w:t>
                            </w:r>
                          </w:p>
                          <w:p w14:paraId="7AADC2F2" w14:textId="77777777" w:rsidR="005D667B"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CWE</w:t>
                            </w:r>
                          </w:p>
                          <w:p w14:paraId="5BC579F1" w14:textId="26D3E83F" w:rsidR="005D667B" w:rsidRPr="001809B8" w:rsidRDefault="005D667B">
                            <w:pPr>
                              <w:cnfStyle w:val="000000100000" w:firstRow="0" w:lastRow="0" w:firstColumn="0" w:lastColumn="0" w:oddVBand="0" w:evenVBand="0" w:oddHBand="1" w:evenHBand="0" w:firstRowFirstColumn="0" w:firstRowLastColumn="0" w:lastRowFirstColumn="0" w:lastRowLastColumn="0"/>
                              <w:rPr>
                                <w:sz w:val="20"/>
                              </w:rPr>
                            </w:pPr>
                            <w:r>
                              <w:rPr>
                                <w:sz w:val="20"/>
                              </w:rPr>
                              <w:t>Diploma</w:t>
                            </w:r>
                          </w:p>
                        </w:tc>
                      </w:tr>
                    </w:tbl>
                    <w:p w14:paraId="38BEF844" w14:textId="771CBA71" w:rsidR="005D667B" w:rsidRDefault="005D667B"/>
                  </w:txbxContent>
                </v:textbox>
                <w10:wrap type="square" anchorx="page" anchory="page"/>
              </v:shape>
            </w:pict>
          </mc:Fallback>
        </mc:AlternateContent>
      </w:r>
      <w:r w:rsidR="002C7026">
        <w:rPr>
          <w:noProof/>
        </w:rPr>
        <mc:AlternateContent>
          <mc:Choice Requires="wps">
            <w:drawing>
              <wp:anchor distT="0" distB="0" distL="114300" distR="114300" simplePos="0" relativeHeight="251658315" behindDoc="0" locked="0" layoutInCell="1" allowOverlap="1" wp14:anchorId="4E5B9946" wp14:editId="1D27F702">
                <wp:simplePos x="0" y="0"/>
                <wp:positionH relativeFrom="page">
                  <wp:posOffset>5277485</wp:posOffset>
                </wp:positionH>
                <wp:positionV relativeFrom="page">
                  <wp:posOffset>1137920</wp:posOffset>
                </wp:positionV>
                <wp:extent cx="2121535" cy="4744720"/>
                <wp:effectExtent l="0" t="0" r="0" b="5080"/>
                <wp:wrapThrough wrapText="bothSides">
                  <wp:wrapPolygon edited="0">
                    <wp:start x="259" y="0"/>
                    <wp:lineTo x="259" y="21507"/>
                    <wp:lineTo x="20947" y="21507"/>
                    <wp:lineTo x="20947" y="0"/>
                    <wp:lineTo x="259" y="0"/>
                  </wp:wrapPolygon>
                </wp:wrapThrough>
                <wp:docPr id="3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474472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36" seq="1"/>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79" o:spid="_x0000_s1079" type="#_x0000_t202" style="position:absolute;margin-left:415.55pt;margin-top:89.6pt;width:167.05pt;height:373.6pt;z-index:25165831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" mv:complextextbox="1" filled="f" stroked="f">
                <v:textbox inset=",0,,0">
                  <w:txbxContent/>
                </v:textbox>
                <w10:wrap type="through" anchorx="page" anchory="page"/>
              </v:shape>
            </w:pict>
          </mc:Fallback>
        </mc:AlternateContent>
      </w:r>
      <w:r w:rsidR="00C94F04">
        <w:rPr>
          <w:noProof/>
        </w:rPr>
        <mc:AlternateContent>
          <mc:Choice Requires="wps">
            <w:drawing>
              <wp:anchor distT="0" distB="0" distL="114300" distR="114300" simplePos="0" relativeHeight="251658314" behindDoc="0" locked="0" layoutInCell="1" allowOverlap="1" wp14:anchorId="5338728D" wp14:editId="378C9860">
                <wp:simplePos x="0" y="0"/>
                <wp:positionH relativeFrom="page">
                  <wp:posOffset>2828925</wp:posOffset>
                </wp:positionH>
                <wp:positionV relativeFrom="page">
                  <wp:posOffset>1137920</wp:posOffset>
                </wp:positionV>
                <wp:extent cx="2230755" cy="4023360"/>
                <wp:effectExtent l="0" t="0" r="0" b="15240"/>
                <wp:wrapThrough wrapText="bothSides">
                  <wp:wrapPolygon edited="0">
                    <wp:start x="246" y="0"/>
                    <wp:lineTo x="246" y="21545"/>
                    <wp:lineTo x="21151" y="21545"/>
                    <wp:lineTo x="21151" y="0"/>
                    <wp:lineTo x="246" y="0"/>
                  </wp:wrapPolygon>
                </wp:wrapThrough>
                <wp:docPr id="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402336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36">
                        <w:txbxContent>
                          <w:p w14:paraId="7DAD46CC" w14:textId="18485B92" w:rsidR="005D667B" w:rsidRDefault="005D667B" w:rsidP="00560872">
                            <w:pPr>
                              <w:pStyle w:val="BodyText"/>
                            </w:pPr>
                            <w:r>
                              <w:t>Check out these sites . . .</w:t>
                            </w:r>
                          </w:p>
                          <w:p w14:paraId="3C6C4599" w14:textId="49A51F3D" w:rsidR="005D667B" w:rsidRDefault="005D667B" w:rsidP="00472831">
                            <w:pPr>
                              <w:pStyle w:val="BodyText"/>
                            </w:pPr>
                            <w:r w:rsidRPr="00804213">
                              <w:rPr>
                                <w:b/>
                                <w:color w:val="3366FF"/>
                              </w:rPr>
                              <w:t>Building a Personal and Career Portfolio</w:t>
                            </w:r>
                            <w:r>
                              <w:t xml:space="preserve"> </w:t>
                            </w:r>
                            <w:r w:rsidRPr="00804213">
                              <w:rPr>
                                <w:color w:val="585858" w:themeColor="text2" w:themeTint="BF"/>
                              </w:rPr>
                              <w:t>(</w:t>
                            </w:r>
                            <w:r w:rsidRPr="00804213">
                              <w:rPr>
                                <w:rStyle w:val="HTMLCite"/>
                                <w:rFonts w:eastAsia="Times New Roman" w:cs="Times New Roman"/>
                                <w:color w:val="585858" w:themeColor="text2" w:themeTint="BF"/>
                              </w:rPr>
                              <w:t>curriculum.org/storage/108/1278484153</w:t>
                            </w:r>
                            <w:r w:rsidRPr="00804213">
                              <w:rPr>
                                <w:rStyle w:val="HTMLCite"/>
                                <w:rFonts w:eastAsia="Times New Roman" w:cs="Times New Roman"/>
                                <w:b/>
                                <w:bCs/>
                                <w:color w:val="585858" w:themeColor="text2" w:themeTint="BF"/>
                              </w:rPr>
                              <w:t>portfolios</w:t>
                            </w:r>
                            <w:r w:rsidRPr="00804213">
                              <w:rPr>
                                <w:rStyle w:val="HTMLCite"/>
                                <w:rFonts w:eastAsia="Times New Roman" w:cs="Times New Roman"/>
                                <w:color w:val="585858" w:themeColor="text2" w:themeTint="BF"/>
                              </w:rPr>
                              <w:t>.</w:t>
                            </w:r>
                            <w:r w:rsidRPr="00804213">
                              <w:rPr>
                                <w:rStyle w:val="HTMLCite"/>
                                <w:rFonts w:eastAsia="Times New Roman" w:cs="Times New Roman"/>
                                <w:b/>
                                <w:bCs/>
                                <w:color w:val="585858" w:themeColor="text2" w:themeTint="BF"/>
                              </w:rPr>
                              <w:t>pdf)</w:t>
                            </w:r>
                          </w:p>
                          <w:p w14:paraId="5D605CB2" w14:textId="0A90A1CA" w:rsidR="005D667B" w:rsidRDefault="005D667B" w:rsidP="00472831">
                            <w:pPr>
                              <w:pStyle w:val="BodyText"/>
                            </w:pPr>
                            <w:r w:rsidRPr="00804213">
                              <w:rPr>
                                <w:b/>
                                <w:color w:val="3366FF"/>
                              </w:rPr>
                              <w:t>A Guide to Your Career Portfolio</w:t>
                            </w:r>
                            <w:r>
                              <w:t xml:space="preserve"> (</w:t>
                            </w:r>
                            <w:r>
                              <w:rPr>
                                <w:rStyle w:val="HTMLCite"/>
                                <w:rFonts w:eastAsia="Times New Roman" w:cs="Times New Roman"/>
                              </w:rPr>
                              <w:t>www.potsdam.edu/offices/</w:t>
                            </w:r>
                            <w:r>
                              <w:rPr>
                                <w:rStyle w:val="HTMLCite"/>
                                <w:rFonts w:eastAsia="Times New Roman" w:cs="Times New Roman"/>
                                <w:b/>
                                <w:bCs/>
                              </w:rPr>
                              <w:t>career</w:t>
                            </w:r>
                            <w:r>
                              <w:rPr>
                                <w:rStyle w:val="HTMLCite"/>
                                <w:rFonts w:eastAsia="Times New Roman" w:cs="Times New Roman"/>
                              </w:rPr>
                              <w:t>/prepare/upload/</w:t>
                            </w:r>
                            <w:r>
                              <w:rPr>
                                <w:rStyle w:val="HTMLCite"/>
                                <w:rFonts w:eastAsia="Times New Roman" w:cs="Times New Roman"/>
                                <w:b/>
                                <w:bCs/>
                              </w:rPr>
                              <w:t>Portfolio</w:t>
                            </w:r>
                            <w:r>
                              <w:rPr>
                                <w:rStyle w:val="HTMLCite"/>
                                <w:rFonts w:eastAsia="Times New Roman" w:cs="Times New Roman"/>
                              </w:rPr>
                              <w:t>-Guide.</w:t>
                            </w:r>
                            <w:r>
                              <w:rPr>
                                <w:rStyle w:val="HTMLCite"/>
                                <w:rFonts w:eastAsia="Times New Roman" w:cs="Times New Roman"/>
                                <w:b/>
                                <w:bCs/>
                              </w:rPr>
                              <w:t>pdf)</w:t>
                            </w:r>
                          </w:p>
                          <w:p w14:paraId="5701339B" w14:textId="4C385D65" w:rsidR="005D667B" w:rsidRDefault="005D667B" w:rsidP="00472831">
                            <w:pPr>
                              <w:pStyle w:val="BodyText"/>
                            </w:pPr>
                            <w:r w:rsidRPr="00804213">
                              <w:rPr>
                                <w:b/>
                                <w:color w:val="3366FF"/>
                              </w:rPr>
                              <w:t>Employability Skills 2000+</w:t>
                            </w:r>
                            <w:r>
                              <w:t xml:space="preserve"> </w:t>
                            </w:r>
                            <w:r w:rsidRPr="00804213">
                              <w:rPr>
                                <w:color w:val="363636" w:themeColor="text2" w:themeTint="E6"/>
                              </w:rPr>
                              <w:t>(</w:t>
                            </w:r>
                            <w:r w:rsidRPr="00804213">
                              <w:rPr>
                                <w:rStyle w:val="HTMLCite"/>
                                <w:rFonts w:eastAsia="Times New Roman" w:cs="Times New Roman"/>
                                <w:color w:val="363636" w:themeColor="text2" w:themeTint="E6"/>
                              </w:rPr>
                              <w:t>www.conferenceboard.ca/Libraries/educ_public/esp</w:t>
                            </w:r>
                            <w:r w:rsidRPr="00804213">
                              <w:rPr>
                                <w:rStyle w:val="HTMLCite"/>
                                <w:rFonts w:eastAsia="Times New Roman" w:cs="Times New Roman"/>
                                <w:b/>
                                <w:bCs/>
                                <w:color w:val="363636" w:themeColor="text2" w:themeTint="E6"/>
                              </w:rPr>
                              <w:t>2000</w:t>
                            </w:r>
                            <w:r w:rsidRPr="00804213">
                              <w:rPr>
                                <w:rStyle w:val="HTMLCite"/>
                                <w:rFonts w:eastAsia="Times New Roman" w:cs="Times New Roman"/>
                                <w:color w:val="363636" w:themeColor="text2" w:themeTint="E6"/>
                              </w:rPr>
                              <w:t>.sflb</w:t>
                            </w:r>
                            <w:r w:rsidRPr="00804213">
                              <w:rPr>
                                <w:color w:val="363636" w:themeColor="text2" w:themeTint="E6"/>
                              </w:rPr>
                              <w:t>)</w:t>
                            </w:r>
                          </w:p>
                          <w:p w14:paraId="7D6FD15F" w14:textId="247AD343" w:rsidR="005D667B" w:rsidRPr="007B3D08" w:rsidRDefault="005D667B" w:rsidP="00472831">
                            <w:pPr>
                              <w:pStyle w:val="BodyText"/>
                              <w:rPr>
                                <w:color w:val="auto"/>
                              </w:rPr>
                            </w:pPr>
                            <w:r w:rsidRPr="00804213">
                              <w:rPr>
                                <w:b/>
                                <w:color w:val="3366FF"/>
                              </w:rPr>
                              <w:t>A Self-Managed Career Portfolio Guide</w:t>
                            </w:r>
                            <w:r>
                              <w:t xml:space="preserve">  </w:t>
                            </w:r>
                            <w:r w:rsidRPr="007B3D08">
                              <w:rPr>
                                <w:i/>
                                <w:color w:val="auto"/>
                              </w:rPr>
                              <w:t>(</w:t>
                            </w:r>
                            <w:hyperlink r:id="rId24" w:history="1">
                              <w:r w:rsidRPr="007B3D08">
                                <w:rPr>
                                  <w:rStyle w:val="Hyperlink"/>
                                  <w:i/>
                                  <w:color w:val="auto"/>
                                  <w:u w:val="none"/>
                                </w:rPr>
                                <w:t>http://www.edu.gov.mb.ca/k12/docs/support/c_portfolio/index.html</w:t>
                              </w:r>
                            </w:hyperlink>
                            <w:r w:rsidRPr="007B3D08">
                              <w:rPr>
                                <w:i/>
                                <w:color w:val="auto"/>
                              </w:rPr>
                              <w:t>)</w:t>
                            </w:r>
                          </w:p>
                          <w:p w14:paraId="7EC39A41" w14:textId="18DA3080" w:rsidR="007B3D08" w:rsidRPr="007B3D08" w:rsidRDefault="00C64030" w:rsidP="00472831">
                            <w:pPr>
                              <w:pStyle w:val="BodyText"/>
                              <w:rPr>
                                <w:i/>
                                <w:color w:val="auto"/>
                              </w:rPr>
                            </w:pPr>
                            <w:proofErr w:type="spellStart"/>
                            <w:r>
                              <w:rPr>
                                <w:b/>
                                <w:color w:val="3366FF"/>
                              </w:rPr>
                              <w:t>Eportfol</w:t>
                            </w:r>
                            <w:r w:rsidR="005D667B" w:rsidRPr="00804213">
                              <w:rPr>
                                <w:b/>
                                <w:color w:val="3366FF"/>
                              </w:rPr>
                              <w:t>ios</w:t>
                            </w:r>
                            <w:proofErr w:type="spellEnd"/>
                            <w:r w:rsidR="005D667B" w:rsidRPr="00804213">
                              <w:rPr>
                                <w:b/>
                                <w:color w:val="3366FF"/>
                              </w:rPr>
                              <w:t xml:space="preserve"> </w:t>
                            </w:r>
                            <w:r w:rsidR="007B3D08">
                              <w:rPr>
                                <w:b/>
                                <w:color w:val="3366FF"/>
                              </w:rPr>
                              <w:t>–</w:t>
                            </w:r>
                            <w:r w:rsidR="005D667B" w:rsidRPr="00804213">
                              <w:rPr>
                                <w:b/>
                                <w:color w:val="3366FF"/>
                              </w:rPr>
                              <w:t xml:space="preserve"> video</w:t>
                            </w:r>
                            <w:r w:rsidR="007B3D08">
                              <w:rPr>
                                <w:b/>
                                <w:color w:val="3366FF"/>
                              </w:rPr>
                              <w:t xml:space="preserve"> </w:t>
                            </w:r>
                          </w:p>
                          <w:p w14:paraId="099CD10F" w14:textId="45CED1C1" w:rsidR="005D667B" w:rsidRPr="005D667B" w:rsidRDefault="005D667B" w:rsidP="00472831">
                            <w:pPr>
                              <w:pStyle w:val="BodyText"/>
                              <w:rPr>
                                <w:i/>
                                <w:color w:val="000000" w:themeColor="text1"/>
                                <w:szCs w:val="20"/>
                              </w:rPr>
                            </w:pPr>
                            <w:r w:rsidRPr="00A41863">
                              <w:rPr>
                                <w:i/>
                                <w:color w:val="auto"/>
                                <w:szCs w:val="20"/>
                              </w:rPr>
                              <w:t>(</w:t>
                            </w:r>
                            <w:hyperlink r:id="rId25" w:history="1">
                              <w:r w:rsidRPr="005D667B">
                                <w:rPr>
                                  <w:rStyle w:val="Hyperlink"/>
                                  <w:i/>
                                  <w:color w:val="000000" w:themeColor="text1"/>
                                  <w:szCs w:val="20"/>
                                  <w:u w:val="none"/>
                                </w:rPr>
                                <w:t>http://www.youtube.com/watch?v=nOYBvQbBFA&amp;list=FLVFD8OSsV0WC4J8GAENedJQ&amp;index=37&amp;feature=plpp_video</w:t>
                              </w:r>
                            </w:hyperlink>
                            <w:r w:rsidRPr="005D667B">
                              <w:rPr>
                                <w:i/>
                                <w:color w:val="000000" w:themeColor="text1"/>
                                <w:szCs w:val="20"/>
                              </w:rPr>
                              <w:t>)</w:t>
                            </w:r>
                          </w:p>
                          <w:p w14:paraId="68694AC1" w14:textId="3A078728" w:rsidR="005D667B" w:rsidRDefault="005D667B" w:rsidP="00BD6E0D">
                            <w:pPr>
                              <w:pStyle w:val="BodyText"/>
                            </w:pPr>
                            <w:r>
                              <w:t>Ask Yourself . . .</w:t>
                            </w:r>
                          </w:p>
                          <w:p w14:paraId="2A65C254" w14:textId="58EB652F" w:rsidR="005D667B" w:rsidRDefault="005D667B" w:rsidP="00A67442">
                            <w:pPr>
                              <w:pStyle w:val="BodyText"/>
                              <w:numPr>
                                <w:ilvl w:val="0"/>
                                <w:numId w:val="6"/>
                              </w:numPr>
                            </w:pPr>
                            <w:r>
                              <w:t xml:space="preserve"> Does my portfolio show a wide-range of my accomplishments?</w:t>
                            </w:r>
                          </w:p>
                          <w:p w14:paraId="1CDCDFCB" w14:textId="5995B1AC" w:rsidR="005D667B" w:rsidRDefault="005D667B" w:rsidP="00A67442">
                            <w:pPr>
                              <w:pStyle w:val="BodyText"/>
                              <w:numPr>
                                <w:ilvl w:val="0"/>
                                <w:numId w:val="6"/>
                              </w:numPr>
                            </w:pPr>
                            <w:r>
                              <w:t xml:space="preserve"> Are my most important accomplishments clearly explained?</w:t>
                            </w:r>
                          </w:p>
                          <w:p w14:paraId="608228F7" w14:textId="5ECE03BA" w:rsidR="005D667B" w:rsidRDefault="005D667B" w:rsidP="00A67442">
                            <w:pPr>
                              <w:pStyle w:val="BodyText"/>
                              <w:numPr>
                                <w:ilvl w:val="0"/>
                                <w:numId w:val="6"/>
                              </w:numPr>
                            </w:pPr>
                            <w:r>
                              <w:t xml:space="preserve"> Does my portfolio have a consistent format?</w:t>
                            </w:r>
                          </w:p>
                          <w:p w14:paraId="07B980AE" w14:textId="2071D428" w:rsidR="005D667B" w:rsidRDefault="005D667B" w:rsidP="00A67442">
                            <w:pPr>
                              <w:pStyle w:val="BodyText"/>
                              <w:numPr>
                                <w:ilvl w:val="0"/>
                                <w:numId w:val="6"/>
                              </w:numPr>
                            </w:pPr>
                            <w:r>
                              <w:t xml:space="preserve"> Did I edit my portfolio for clarity, spelling, grammar and language?</w:t>
                            </w:r>
                          </w:p>
                          <w:p w14:paraId="4F838EFD" w14:textId="49E4D75A" w:rsidR="005D667B" w:rsidRDefault="005D667B" w:rsidP="00A67442">
                            <w:pPr>
                              <w:pStyle w:val="BodyText"/>
                              <w:numPr>
                                <w:ilvl w:val="0"/>
                                <w:numId w:val="6"/>
                              </w:numPr>
                            </w:pPr>
                            <w:r>
                              <w:t xml:space="preserve"> Is the sequence and organization logical?</w:t>
                            </w:r>
                          </w:p>
                          <w:p w14:paraId="06E35E75" w14:textId="6B2662D9" w:rsidR="005D667B" w:rsidRDefault="005D667B" w:rsidP="00A67442">
                            <w:pPr>
                              <w:pStyle w:val="BodyText"/>
                              <w:numPr>
                                <w:ilvl w:val="0"/>
                                <w:numId w:val="6"/>
                              </w:numPr>
                            </w:pPr>
                            <w:r>
                              <w:t xml:space="preserve"> Does the format of my portfolio make it appealing and easy to read?</w:t>
                            </w:r>
                          </w:p>
                          <w:p w14:paraId="6D52DD29" w14:textId="3AAAFFCA" w:rsidR="005D667B" w:rsidRDefault="005D667B" w:rsidP="00A67442">
                            <w:pPr>
                              <w:pStyle w:val="BodyText"/>
                              <w:numPr>
                                <w:ilvl w:val="0"/>
                                <w:numId w:val="6"/>
                              </w:numPr>
                            </w:pPr>
                            <w:r>
                              <w:t xml:space="preserve"> Does my cover look professional with my name and contact information clearly displayed?</w:t>
                            </w:r>
                          </w:p>
                          <w:p w14:paraId="303418DF" w14:textId="6227CFD3" w:rsidR="005D667B" w:rsidRDefault="005D667B" w:rsidP="00A67442">
                            <w:pPr>
                              <w:pStyle w:val="BodyText"/>
                              <w:numPr>
                                <w:ilvl w:val="0"/>
                                <w:numId w:val="6"/>
                              </w:numPr>
                            </w:pPr>
                            <w:r>
                              <w:t xml:space="preserve"> Do my reflections show evidence of thoughtfulness, insight and growth?</w:t>
                            </w:r>
                          </w:p>
                          <w:p w14:paraId="460D3E9C" w14:textId="77777777" w:rsidR="005D667B" w:rsidRPr="00C53847" w:rsidRDefault="005D667B" w:rsidP="00BD6E0D">
                            <w:pPr>
                              <w:pStyle w:val="BodyText"/>
                              <w:ind w:left="360"/>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8728D" id="Text Box 178" o:spid="_x0000_s1080" type="#_x0000_t202" style="position:absolute;margin-left:222.75pt;margin-top:89.6pt;width:175.65pt;height:316.8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" mv:complextextbox="1" filled="f" stroked="f">
                <v:textbox style="mso-next-textbox:#Text Box 179" inset=",0,,0">
                  <w:txbxContent>
                    <w:p w14:paraId="7DAD46CC" w14:textId="18485B92" w:rsidR="005D667B" w:rsidRDefault="005D667B" w:rsidP="00560872">
                      <w:pPr>
                        <w:pStyle w:val="BodyText"/>
                      </w:pPr>
                      <w:r>
                        <w:t>Check out these sites . . .</w:t>
                      </w:r>
                    </w:p>
                    <w:p w14:paraId="3C6C4599" w14:textId="49A51F3D" w:rsidR="005D667B" w:rsidRDefault="005D667B" w:rsidP="00472831">
                      <w:pPr>
                        <w:pStyle w:val="BodyText"/>
                      </w:pPr>
                      <w:r w:rsidRPr="00804213">
                        <w:rPr>
                          <w:b/>
                          <w:color w:val="3366FF"/>
                        </w:rPr>
                        <w:t>Building a Personal and Career Portfolio</w:t>
                      </w:r>
                      <w:r>
                        <w:t xml:space="preserve"> </w:t>
                      </w:r>
                      <w:r w:rsidRPr="00804213">
                        <w:rPr>
                          <w:color w:val="585858" w:themeColor="text2" w:themeTint="BF"/>
                        </w:rPr>
                        <w:t>(</w:t>
                      </w:r>
                      <w:r w:rsidRPr="00804213">
                        <w:rPr>
                          <w:rStyle w:val="HTMLCite"/>
                          <w:rFonts w:eastAsia="Times New Roman" w:cs="Times New Roman"/>
                          <w:color w:val="585858" w:themeColor="text2" w:themeTint="BF"/>
                        </w:rPr>
                        <w:t>curriculum.org/storage/108/1278484153</w:t>
                      </w:r>
                      <w:r w:rsidRPr="00804213">
                        <w:rPr>
                          <w:rStyle w:val="HTMLCite"/>
                          <w:rFonts w:eastAsia="Times New Roman" w:cs="Times New Roman"/>
                          <w:b/>
                          <w:bCs/>
                          <w:color w:val="585858" w:themeColor="text2" w:themeTint="BF"/>
                        </w:rPr>
                        <w:t>portfolios</w:t>
                      </w:r>
                      <w:r w:rsidRPr="00804213">
                        <w:rPr>
                          <w:rStyle w:val="HTMLCite"/>
                          <w:rFonts w:eastAsia="Times New Roman" w:cs="Times New Roman"/>
                          <w:color w:val="585858" w:themeColor="text2" w:themeTint="BF"/>
                        </w:rPr>
                        <w:t>.</w:t>
                      </w:r>
                      <w:r w:rsidRPr="00804213">
                        <w:rPr>
                          <w:rStyle w:val="HTMLCite"/>
                          <w:rFonts w:eastAsia="Times New Roman" w:cs="Times New Roman"/>
                          <w:b/>
                          <w:bCs/>
                          <w:color w:val="585858" w:themeColor="text2" w:themeTint="BF"/>
                        </w:rPr>
                        <w:t>pdf)</w:t>
                      </w:r>
                    </w:p>
                    <w:p w14:paraId="5D605CB2" w14:textId="0A90A1CA" w:rsidR="005D667B" w:rsidRDefault="005D667B" w:rsidP="00472831">
                      <w:pPr>
                        <w:pStyle w:val="BodyText"/>
                      </w:pPr>
                      <w:r w:rsidRPr="00804213">
                        <w:rPr>
                          <w:b/>
                          <w:color w:val="3366FF"/>
                        </w:rPr>
                        <w:t>A Guide to Your Career Portfolio</w:t>
                      </w:r>
                      <w:r>
                        <w:t xml:space="preserve"> (</w:t>
                      </w:r>
                      <w:r>
                        <w:rPr>
                          <w:rStyle w:val="HTMLCite"/>
                          <w:rFonts w:eastAsia="Times New Roman" w:cs="Times New Roman"/>
                        </w:rPr>
                        <w:t>www.potsdam.edu/offices/</w:t>
                      </w:r>
                      <w:r>
                        <w:rPr>
                          <w:rStyle w:val="HTMLCite"/>
                          <w:rFonts w:eastAsia="Times New Roman" w:cs="Times New Roman"/>
                          <w:b/>
                          <w:bCs/>
                        </w:rPr>
                        <w:t>career</w:t>
                      </w:r>
                      <w:r>
                        <w:rPr>
                          <w:rStyle w:val="HTMLCite"/>
                          <w:rFonts w:eastAsia="Times New Roman" w:cs="Times New Roman"/>
                        </w:rPr>
                        <w:t>/prepare/upload/</w:t>
                      </w:r>
                      <w:r>
                        <w:rPr>
                          <w:rStyle w:val="HTMLCite"/>
                          <w:rFonts w:eastAsia="Times New Roman" w:cs="Times New Roman"/>
                          <w:b/>
                          <w:bCs/>
                        </w:rPr>
                        <w:t>Portfolio</w:t>
                      </w:r>
                      <w:r>
                        <w:rPr>
                          <w:rStyle w:val="HTMLCite"/>
                          <w:rFonts w:eastAsia="Times New Roman" w:cs="Times New Roman"/>
                        </w:rPr>
                        <w:t>-Guide.</w:t>
                      </w:r>
                      <w:r>
                        <w:rPr>
                          <w:rStyle w:val="HTMLCite"/>
                          <w:rFonts w:eastAsia="Times New Roman" w:cs="Times New Roman"/>
                          <w:b/>
                          <w:bCs/>
                        </w:rPr>
                        <w:t>pdf)</w:t>
                      </w:r>
                    </w:p>
                    <w:p w14:paraId="5701339B" w14:textId="4C385D65" w:rsidR="005D667B" w:rsidRDefault="005D667B" w:rsidP="00472831">
                      <w:pPr>
                        <w:pStyle w:val="BodyText"/>
                      </w:pPr>
                      <w:r w:rsidRPr="00804213">
                        <w:rPr>
                          <w:b/>
                          <w:color w:val="3366FF"/>
                        </w:rPr>
                        <w:t>Employability Skills 2000+</w:t>
                      </w:r>
                      <w:r>
                        <w:t xml:space="preserve"> </w:t>
                      </w:r>
                      <w:r w:rsidRPr="00804213">
                        <w:rPr>
                          <w:color w:val="363636" w:themeColor="text2" w:themeTint="E6"/>
                        </w:rPr>
                        <w:t>(</w:t>
                      </w:r>
                      <w:r w:rsidRPr="00804213">
                        <w:rPr>
                          <w:rStyle w:val="HTMLCite"/>
                          <w:rFonts w:eastAsia="Times New Roman" w:cs="Times New Roman"/>
                          <w:color w:val="363636" w:themeColor="text2" w:themeTint="E6"/>
                        </w:rPr>
                        <w:t>www.conferenceboard.ca/Libraries/educ_public/esp</w:t>
                      </w:r>
                      <w:r w:rsidRPr="00804213">
                        <w:rPr>
                          <w:rStyle w:val="HTMLCite"/>
                          <w:rFonts w:eastAsia="Times New Roman" w:cs="Times New Roman"/>
                          <w:b/>
                          <w:bCs/>
                          <w:color w:val="363636" w:themeColor="text2" w:themeTint="E6"/>
                        </w:rPr>
                        <w:t>2000</w:t>
                      </w:r>
                      <w:r w:rsidRPr="00804213">
                        <w:rPr>
                          <w:rStyle w:val="HTMLCite"/>
                          <w:rFonts w:eastAsia="Times New Roman" w:cs="Times New Roman"/>
                          <w:color w:val="363636" w:themeColor="text2" w:themeTint="E6"/>
                        </w:rPr>
                        <w:t>.sflb</w:t>
                      </w:r>
                      <w:r w:rsidRPr="00804213">
                        <w:rPr>
                          <w:color w:val="363636" w:themeColor="text2" w:themeTint="E6"/>
                        </w:rPr>
                        <w:t>)</w:t>
                      </w:r>
                    </w:p>
                    <w:p w14:paraId="7D6FD15F" w14:textId="247AD343" w:rsidR="005D667B" w:rsidRPr="007B3D08" w:rsidRDefault="005D667B" w:rsidP="00472831">
                      <w:pPr>
                        <w:pStyle w:val="BodyText"/>
                        <w:rPr>
                          <w:color w:val="auto"/>
                        </w:rPr>
                      </w:pPr>
                      <w:r w:rsidRPr="00804213">
                        <w:rPr>
                          <w:b/>
                          <w:color w:val="3366FF"/>
                        </w:rPr>
                        <w:t>A Self-Managed Career Portfolio Guide</w:t>
                      </w:r>
                      <w:r>
                        <w:t xml:space="preserve">  </w:t>
                      </w:r>
                      <w:r w:rsidRPr="007B3D08">
                        <w:rPr>
                          <w:i/>
                          <w:color w:val="auto"/>
                        </w:rPr>
                        <w:t>(</w:t>
                      </w:r>
                      <w:hyperlink r:id="rId26" w:history="1">
                        <w:r w:rsidRPr="007B3D08">
                          <w:rPr>
                            <w:rStyle w:val="Hyperlink"/>
                            <w:i/>
                            <w:color w:val="auto"/>
                            <w:u w:val="none"/>
                          </w:rPr>
                          <w:t>http://www.edu.gov.mb.ca/k12/docs/support/c_portfolio/index.html</w:t>
                        </w:r>
                      </w:hyperlink>
                      <w:r w:rsidRPr="007B3D08">
                        <w:rPr>
                          <w:i/>
                          <w:color w:val="auto"/>
                        </w:rPr>
                        <w:t>)</w:t>
                      </w:r>
                    </w:p>
                    <w:p w14:paraId="7EC39A41" w14:textId="18DA3080" w:rsidR="007B3D08" w:rsidRPr="007B3D08" w:rsidRDefault="00C64030" w:rsidP="00472831">
                      <w:pPr>
                        <w:pStyle w:val="BodyText"/>
                        <w:rPr>
                          <w:i/>
                          <w:color w:val="auto"/>
                        </w:rPr>
                      </w:pPr>
                      <w:proofErr w:type="spellStart"/>
                      <w:r>
                        <w:rPr>
                          <w:b/>
                          <w:color w:val="3366FF"/>
                        </w:rPr>
                        <w:t>Eportfol</w:t>
                      </w:r>
                      <w:r w:rsidR="005D667B" w:rsidRPr="00804213">
                        <w:rPr>
                          <w:b/>
                          <w:color w:val="3366FF"/>
                        </w:rPr>
                        <w:t>ios</w:t>
                      </w:r>
                      <w:proofErr w:type="spellEnd"/>
                      <w:r w:rsidR="005D667B" w:rsidRPr="00804213">
                        <w:rPr>
                          <w:b/>
                          <w:color w:val="3366FF"/>
                        </w:rPr>
                        <w:t xml:space="preserve"> </w:t>
                      </w:r>
                      <w:r w:rsidR="007B3D08">
                        <w:rPr>
                          <w:b/>
                          <w:color w:val="3366FF"/>
                        </w:rPr>
                        <w:t>–</w:t>
                      </w:r>
                      <w:r w:rsidR="005D667B" w:rsidRPr="00804213">
                        <w:rPr>
                          <w:b/>
                          <w:color w:val="3366FF"/>
                        </w:rPr>
                        <w:t xml:space="preserve"> video</w:t>
                      </w:r>
                      <w:r w:rsidR="007B3D08">
                        <w:rPr>
                          <w:b/>
                          <w:color w:val="3366FF"/>
                        </w:rPr>
                        <w:t xml:space="preserve"> </w:t>
                      </w:r>
                    </w:p>
                    <w:p w14:paraId="099CD10F" w14:textId="45CED1C1" w:rsidR="005D667B" w:rsidRPr="005D667B" w:rsidRDefault="005D667B" w:rsidP="00472831">
                      <w:pPr>
                        <w:pStyle w:val="BodyText"/>
                        <w:rPr>
                          <w:i/>
                          <w:color w:val="000000" w:themeColor="text1"/>
                          <w:szCs w:val="20"/>
                        </w:rPr>
                      </w:pPr>
                      <w:r w:rsidRPr="00A41863">
                        <w:rPr>
                          <w:i/>
                          <w:color w:val="auto"/>
                          <w:szCs w:val="20"/>
                        </w:rPr>
                        <w:t>(</w:t>
                      </w:r>
                      <w:hyperlink r:id="rId27" w:history="1">
                        <w:r w:rsidRPr="005D667B">
                          <w:rPr>
                            <w:rStyle w:val="Hyperlink"/>
                            <w:i/>
                            <w:color w:val="000000" w:themeColor="text1"/>
                            <w:szCs w:val="20"/>
                            <w:u w:val="none"/>
                          </w:rPr>
                          <w:t>http://www.youtube.com/watch?v=nOYBvQbBFA&amp;list=FLVFD8OSsV0WC4J8GAENedJQ&amp;index=37&amp;feature=plpp_video</w:t>
                        </w:r>
                      </w:hyperlink>
                      <w:r w:rsidRPr="005D667B">
                        <w:rPr>
                          <w:i/>
                          <w:color w:val="000000" w:themeColor="text1"/>
                          <w:szCs w:val="20"/>
                        </w:rPr>
                        <w:t>)</w:t>
                      </w:r>
                    </w:p>
                    <w:p w14:paraId="68694AC1" w14:textId="3A078728" w:rsidR="005D667B" w:rsidRDefault="005D667B" w:rsidP="00BD6E0D">
                      <w:pPr>
                        <w:pStyle w:val="BodyText"/>
                      </w:pPr>
                      <w:r>
                        <w:t>Ask Yourself . . .</w:t>
                      </w:r>
                    </w:p>
                    <w:p w14:paraId="2A65C254" w14:textId="58EB652F" w:rsidR="005D667B" w:rsidRDefault="005D667B" w:rsidP="00A67442">
                      <w:pPr>
                        <w:pStyle w:val="BodyText"/>
                        <w:numPr>
                          <w:ilvl w:val="0"/>
                          <w:numId w:val="6"/>
                        </w:numPr>
                      </w:pPr>
                      <w:r>
                        <w:t xml:space="preserve"> Does my portfolio show a wide-range of my accomplishments?</w:t>
                      </w:r>
                    </w:p>
                    <w:p w14:paraId="1CDCDFCB" w14:textId="5995B1AC" w:rsidR="005D667B" w:rsidRDefault="005D667B" w:rsidP="00A67442">
                      <w:pPr>
                        <w:pStyle w:val="BodyText"/>
                        <w:numPr>
                          <w:ilvl w:val="0"/>
                          <w:numId w:val="6"/>
                        </w:numPr>
                      </w:pPr>
                      <w:r>
                        <w:t xml:space="preserve"> Are my most important accomplishments clearly explained?</w:t>
                      </w:r>
                    </w:p>
                    <w:p w14:paraId="608228F7" w14:textId="5ECE03BA" w:rsidR="005D667B" w:rsidRDefault="005D667B" w:rsidP="00A67442">
                      <w:pPr>
                        <w:pStyle w:val="BodyText"/>
                        <w:numPr>
                          <w:ilvl w:val="0"/>
                          <w:numId w:val="6"/>
                        </w:numPr>
                      </w:pPr>
                      <w:r>
                        <w:t xml:space="preserve"> Does my portfolio have a consistent format?</w:t>
                      </w:r>
                    </w:p>
                    <w:p w14:paraId="07B980AE" w14:textId="2071D428" w:rsidR="005D667B" w:rsidRDefault="005D667B" w:rsidP="00A67442">
                      <w:pPr>
                        <w:pStyle w:val="BodyText"/>
                        <w:numPr>
                          <w:ilvl w:val="0"/>
                          <w:numId w:val="6"/>
                        </w:numPr>
                      </w:pPr>
                      <w:r>
                        <w:t xml:space="preserve"> Did I edit my portfolio for clarity, spelling, grammar and language?</w:t>
                      </w:r>
                    </w:p>
                    <w:p w14:paraId="4F838EFD" w14:textId="49E4D75A" w:rsidR="005D667B" w:rsidRDefault="005D667B" w:rsidP="00A67442">
                      <w:pPr>
                        <w:pStyle w:val="BodyText"/>
                        <w:numPr>
                          <w:ilvl w:val="0"/>
                          <w:numId w:val="6"/>
                        </w:numPr>
                      </w:pPr>
                      <w:r>
                        <w:t xml:space="preserve"> Is the sequence and organization logical?</w:t>
                      </w:r>
                    </w:p>
                    <w:p w14:paraId="06E35E75" w14:textId="6B2662D9" w:rsidR="005D667B" w:rsidRDefault="005D667B" w:rsidP="00A67442">
                      <w:pPr>
                        <w:pStyle w:val="BodyText"/>
                        <w:numPr>
                          <w:ilvl w:val="0"/>
                          <w:numId w:val="6"/>
                        </w:numPr>
                      </w:pPr>
                      <w:r>
                        <w:t xml:space="preserve"> Does the format of my portfolio make it appealing and easy to read?</w:t>
                      </w:r>
                    </w:p>
                    <w:p w14:paraId="6D52DD29" w14:textId="3AAAFFCA" w:rsidR="005D667B" w:rsidRDefault="005D667B" w:rsidP="00A67442">
                      <w:pPr>
                        <w:pStyle w:val="BodyText"/>
                        <w:numPr>
                          <w:ilvl w:val="0"/>
                          <w:numId w:val="6"/>
                        </w:numPr>
                      </w:pPr>
                      <w:r>
                        <w:t xml:space="preserve"> Does my cover look professional with my name and contact information clearly displayed?</w:t>
                      </w:r>
                    </w:p>
                    <w:p w14:paraId="303418DF" w14:textId="6227CFD3" w:rsidR="005D667B" w:rsidRDefault="005D667B" w:rsidP="00A67442">
                      <w:pPr>
                        <w:pStyle w:val="BodyText"/>
                        <w:numPr>
                          <w:ilvl w:val="0"/>
                          <w:numId w:val="6"/>
                        </w:numPr>
                      </w:pPr>
                      <w:r>
                        <w:t xml:space="preserve"> Do my reflections show evidence of thoughtfulness, insight and growth?</w:t>
                      </w:r>
                    </w:p>
                    <w:p w14:paraId="460D3E9C" w14:textId="77777777" w:rsidR="005D667B" w:rsidRPr="00C53847" w:rsidRDefault="005D667B" w:rsidP="00BD6E0D">
                      <w:pPr>
                        <w:pStyle w:val="BodyText"/>
                        <w:ind w:left="360"/>
                      </w:pPr>
                    </w:p>
                  </w:txbxContent>
                </v:textbox>
                <w10:wrap type="through" anchorx="page" anchory="page"/>
              </v:shape>
            </w:pict>
          </mc:Fallback>
        </mc:AlternateContent>
      </w:r>
      <w:r w:rsidR="0066773E">
        <w:rPr>
          <w:noProof/>
        </w:rPr>
        <mc:AlternateContent>
          <mc:Choice Requires="wps">
            <w:drawing>
              <wp:anchor distT="0" distB="0" distL="114300" distR="114300" simplePos="0" relativeHeight="251658316" behindDoc="0" locked="0" layoutInCell="1" allowOverlap="1" wp14:anchorId="19C173BA" wp14:editId="18F565FE">
                <wp:simplePos x="0" y="0"/>
                <wp:positionH relativeFrom="page">
                  <wp:posOffset>2828925</wp:posOffset>
                </wp:positionH>
                <wp:positionV relativeFrom="page">
                  <wp:posOffset>663575</wp:posOffset>
                </wp:positionV>
                <wp:extent cx="4570095" cy="257175"/>
                <wp:effectExtent l="0" t="0" r="0" b="22225"/>
                <wp:wrapTight wrapText="bothSides">
                  <wp:wrapPolygon edited="0">
                    <wp:start x="120" y="0"/>
                    <wp:lineTo x="120" y="21333"/>
                    <wp:lineTo x="21369" y="21333"/>
                    <wp:lineTo x="21369" y="0"/>
                    <wp:lineTo x="12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1BE1802" w14:textId="22225EB6" w:rsidR="005D667B" w:rsidRPr="00B047B0" w:rsidRDefault="005D667B" w:rsidP="00560872">
                            <w:pPr>
                              <w:pStyle w:val="Continued"/>
                            </w:pPr>
                            <w:r>
                              <w:t>N</w:t>
                            </w:r>
                            <w:r w:rsidR="007B3D08">
                              <w:t>eed some help</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1" type="#_x0000_t202" style="position:absolute;margin-left:222.75pt;margin-top:52.25pt;width:359.85pt;height:20.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9KhbgCAAC8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" filled="f" stroked="f">
                <v:textbox inset=",0,,0">
                  <w:txbxContent>
                    <w:p w14:paraId="71BE1802" w14:textId="22225EB6" w:rsidR="005D667B" w:rsidRPr="00B047B0" w:rsidRDefault="005D667B" w:rsidP="00560872">
                      <w:pPr>
                        <w:pStyle w:val="Continued"/>
                      </w:pPr>
                      <w:r>
                        <w:t>N</w:t>
                      </w:r>
                      <w:r w:rsidR="007B3D08">
                        <w:t>eed some help</w:t>
                      </w:r>
                      <w:r>
                        <w:t>?</w:t>
                      </w:r>
                    </w:p>
                  </w:txbxContent>
                </v:textbox>
                <w10:wrap type="tight" anchorx="page" anchory="page"/>
              </v:shape>
            </w:pict>
          </mc:Fallback>
        </mc:AlternateContent>
      </w:r>
      <w:r w:rsidR="00625B98">
        <w:rPr>
          <w:noProof/>
        </w:rPr>
        <mc:AlternateContent>
          <mc:Choice Requires="wpg">
            <w:drawing>
              <wp:anchor distT="0" distB="0" distL="114300" distR="114300" simplePos="0" relativeHeight="251684960" behindDoc="0" locked="0" layoutInCell="1" allowOverlap="1" wp14:anchorId="172E36AE" wp14:editId="7AA8F22D">
                <wp:simplePos x="0" y="0"/>
                <wp:positionH relativeFrom="page">
                  <wp:posOffset>2293721</wp:posOffset>
                </wp:positionH>
                <wp:positionV relativeFrom="page">
                  <wp:posOffset>4971130</wp:posOffset>
                </wp:positionV>
                <wp:extent cx="1761490" cy="2082800"/>
                <wp:effectExtent l="177800" t="50800" r="219710" b="0"/>
                <wp:wrapNone/>
                <wp:docPr id="40" name="Group 40"/>
                <wp:cNvGraphicFramePr/>
                <a:graphic xmlns:a="http://schemas.openxmlformats.org/drawingml/2006/main">
                  <a:graphicData uri="http://schemas.microsoft.com/office/word/2010/wordprocessingGroup">
                    <wpg:wgp>
                      <wpg:cNvGrpSpPr/>
                      <wpg:grpSpPr>
                        <a:xfrm rot="356045">
                          <a:off x="0" y="0"/>
                          <a:ext cx="1761490" cy="2082800"/>
                          <a:chOff x="0" y="0"/>
                          <a:chExt cx="1761490" cy="2082800"/>
                        </a:xfrm>
                      </wpg:grpSpPr>
                      <wps:wsp>
                        <wps:cNvPr id="36" name="Explosion 2 36"/>
                        <wps:cNvSpPr/>
                        <wps:spPr>
                          <a:xfrm rot="517783">
                            <a:off x="0" y="0"/>
                            <a:ext cx="1761490" cy="2082800"/>
                          </a:xfrm>
                          <a:prstGeom prst="irregularSeal2">
                            <a:avLst/>
                          </a:prstGeom>
                          <a:solidFill>
                            <a:srgbClr val="FFFF00"/>
                          </a:solidFill>
                          <a:ln/>
                        </wps:spPr>
                        <wps:style>
                          <a:lnRef idx="1">
                            <a:schemeClr val="accent1"/>
                          </a:lnRef>
                          <a:fillRef idx="3">
                            <a:schemeClr val="accent1"/>
                          </a:fillRef>
                          <a:effectRef idx="2">
                            <a:schemeClr val="accent1"/>
                          </a:effectRef>
                          <a:fontRef idx="minor">
                            <a:schemeClr val="lt1"/>
                          </a:fontRef>
                        </wps:style>
                        <wps:bodyPr/>
                      </wps:wsp>
                      <wps:wsp>
                        <wps:cNvPr id="39" name="Text Box 39"/>
                        <wps:cNvSpPr txBox="1"/>
                        <wps:spPr>
                          <a:xfrm rot="19328831">
                            <a:off x="381635" y="643255"/>
                            <a:ext cx="1080135" cy="7556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A4F582" w14:textId="52899F3A" w:rsidR="005D667B" w:rsidRPr="0066773E" w:rsidRDefault="005D667B" w:rsidP="0066773E">
                              <w:pPr>
                                <w:jc w:val="center"/>
                                <w:rPr>
                                  <w:rFonts w:ascii="Chalkduster" w:hAnsi="Chalkduster"/>
                                  <w:sz w:val="20"/>
                                </w:rPr>
                              </w:pPr>
                              <w:r w:rsidRPr="0066773E">
                                <w:rPr>
                                  <w:rFonts w:ascii="Chalkduster" w:hAnsi="Chalkduster"/>
                                  <w:sz w:val="16"/>
                                </w:rPr>
                                <w:t xml:space="preserve">Remember:  </w:t>
                              </w:r>
                              <w:r w:rsidRPr="0066773E">
                                <w:rPr>
                                  <w:rFonts w:ascii="Chalkduster" w:hAnsi="Chalkduster"/>
                                  <w:sz w:val="20"/>
                                </w:rPr>
                                <w:t xml:space="preserve">More is </w:t>
                              </w:r>
                              <w:r w:rsidRPr="0066773E">
                                <w:rPr>
                                  <w:rFonts w:ascii="Chalkduster" w:hAnsi="Chalkduster"/>
                                  <w:b/>
                                  <w:sz w:val="22"/>
                                </w:rPr>
                                <w:t>not</w:t>
                              </w:r>
                              <w:r w:rsidRPr="0066773E">
                                <w:rPr>
                                  <w:rFonts w:ascii="Chalkduster" w:hAnsi="Chalkduster"/>
                                  <w:sz w:val="20"/>
                                </w:rPr>
                                <w:t xml:space="preserve"> always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0" o:spid="_x0000_s1082" style="position:absolute;margin-left:180.6pt;margin-top:391.45pt;width:138.7pt;height:164pt;rotation:388896fd;z-index:251684960;mso-position-horizontal-relative:page;mso-position-vertical-relative:page" coordsize="1761490,208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">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36" o:spid="_x0000_s1083" type="#_x0000_t72" style="position:absolute;width:1761490;height:2082800;rotation:56555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jDUwAAA&#10;ANsAAAAPAAAAZHJzL2Rvd25yZXYueG1sRI/NCsIwEITvgu8QVvCmqQqi1SgiCOLBn+oDLM3aFptN&#10;aaJWn94IgsdhZr5h5svGlOJBtSssKxj0IxDEqdUFZwou501vAsJ5ZI2lZVLwIgfLRbs1x1jbJ5/o&#10;kfhMBAi7GBXk3lexlC7NyaDr24o4eFdbG/RB1pnUNT4D3JRyGEVjabDgsJBjReuc0ltyNwpO711y&#10;uKxsur8d74OyKfSUJ1qpbqdZzUB4avw//GtvtYLRGL5fwg+Qi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SjDUwAAAANsAAAAPAAAAAAAAAAAAAAAAAJcCAABkcnMvZG93bnJl&#10;di54bWxQSwUGAAAAAAQABAD1AAAAhAMAAAAA&#10;" fillcolor="yellow" strokecolor="#1b7fc2 [3044]" strokeweight=".5pt">
                  <v:shadow on="t" type="perspective" opacity="36044f" mv:blur="88900f" origin=".5,.5" offset="41613emu,29138emu" matrix="68157f,,,68157f"/>
                </v:shape>
                <v:shape id="Text Box 39" o:spid="_x0000_s1084" type="#_x0000_t202" style="position:absolute;left:381635;top:643255;width:1080135;height:755650;rotation:-248072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ltmxAAA&#10;ANsAAAAPAAAAZHJzL2Rvd25yZXYueG1sRI9BawIxFITvQv9DeAUvUrNaKu3WKKJWije1xesjee4u&#10;u3lZktTd/ntTKHgcZuYbZr7sbSOu5EPlWMFknIEg1s5UXCj4On08vYIIEdlg45gU/FKA5eJhMMfc&#10;uI4PdD3GQiQIhxwVlDG2uZRBl2QxjF1LnLyL8xZjkr6QxmOX4LaR0yybSYsVp4USW1qXpOvjj1Uw&#10;2nxv9X6yfbls7E7vz7Wvu7NXavjYr95BROrjPfzf/jQKnt/g70v6AX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ZbZsQAAADbAAAADwAAAAAAAAAAAAAAAACXAgAAZHJzL2Rv&#10;d25yZXYueG1sUEsFBgAAAAAEAAQA9QAAAIgDAAAAAA==&#10;" mv:complextextbox="1" filled="f" stroked="f">
                  <v:textbox>
                    <w:txbxContent>
                      <w:p w14:paraId="50A4F582" w14:textId="52899F3A" w:rsidR="005D667B" w:rsidRPr="0066773E" w:rsidRDefault="005D667B" w:rsidP="0066773E">
                        <w:pPr>
                          <w:jc w:val="center"/>
                          <w:rPr>
                            <w:rFonts w:ascii="Chalkduster" w:hAnsi="Chalkduster"/>
                            <w:sz w:val="20"/>
                          </w:rPr>
                        </w:pPr>
                        <w:r w:rsidRPr="0066773E">
                          <w:rPr>
                            <w:rFonts w:ascii="Chalkduster" w:hAnsi="Chalkduster"/>
                            <w:sz w:val="16"/>
                          </w:rPr>
                          <w:t xml:space="preserve">Remember:  </w:t>
                        </w:r>
                        <w:r w:rsidRPr="0066773E">
                          <w:rPr>
                            <w:rFonts w:ascii="Chalkduster" w:hAnsi="Chalkduster"/>
                            <w:sz w:val="20"/>
                          </w:rPr>
                          <w:t xml:space="preserve">More is </w:t>
                        </w:r>
                        <w:r w:rsidRPr="0066773E">
                          <w:rPr>
                            <w:rFonts w:ascii="Chalkduster" w:hAnsi="Chalkduster"/>
                            <w:b/>
                            <w:sz w:val="22"/>
                          </w:rPr>
                          <w:t>not</w:t>
                        </w:r>
                        <w:r w:rsidRPr="0066773E">
                          <w:rPr>
                            <w:rFonts w:ascii="Chalkduster" w:hAnsi="Chalkduster"/>
                            <w:sz w:val="20"/>
                          </w:rPr>
                          <w:t xml:space="preserve"> always better!</w:t>
                        </w:r>
                      </w:p>
                    </w:txbxContent>
                  </v:textbox>
                </v:shape>
                <w10:wrap anchorx="page" anchory="page"/>
              </v:group>
            </w:pict>
          </mc:Fallback>
        </mc:AlternateContent>
      </w:r>
      <w:r w:rsidR="00625B98">
        <w:rPr>
          <w:noProof/>
        </w:rPr>
        <mc:AlternateContent>
          <mc:Choice Requires="wps">
            <w:drawing>
              <wp:anchor distT="0" distB="0" distL="114300" distR="114300" simplePos="0" relativeHeight="251682912" behindDoc="0" locked="0" layoutInCell="1" allowOverlap="1" wp14:anchorId="1780A5D5" wp14:editId="6DB10E8B">
                <wp:simplePos x="0" y="0"/>
                <wp:positionH relativeFrom="page">
                  <wp:posOffset>0</wp:posOffset>
                </wp:positionH>
                <wp:positionV relativeFrom="page">
                  <wp:posOffset>0</wp:posOffset>
                </wp:positionV>
                <wp:extent cx="1828800" cy="1828800"/>
                <wp:effectExtent l="0" t="0" r="0" b="0"/>
                <wp:wrapThrough wrapText="bothSides">
                  <wp:wrapPolygon edited="0">
                    <wp:start x="0" y="0"/>
                    <wp:lineTo x="0"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33030F1D" w14:textId="77777777" w:rsidR="005D667B" w:rsidRPr="00984C35" w:rsidRDefault="005D667B" w:rsidP="00625B98">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85" type="#_x0000_t202" style="position:absolute;margin-left:0;margin-top:0;width:2in;height:2in;z-index:251682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" mv:complextextbox="1" filled="f" stroked="f">
                <v:textbox>
                  <w:txbxContent>
                    <w:p w14:paraId="33030F1D" w14:textId="77777777" w:rsidR="005D667B" w:rsidRPr="00984C35" w:rsidRDefault="005D667B" w:rsidP="00625B98">
                      <w:pPr>
                        <w:rPr>
                          <w:noProof/>
                        </w:rPr>
                      </w:pPr>
                      <w:r>
                        <w:rPr>
                          <w:noProof/>
                        </w:rPr>
                        <w:t xml:space="preserve"> </w:t>
                      </w:r>
                    </w:p>
                  </w:txbxContent>
                </v:textbox>
                <w10:wrap type="through" anchorx="page" anchory="page"/>
              </v:shape>
            </w:pict>
          </mc:Fallback>
        </mc:AlternateContent>
      </w:r>
      <w:r w:rsidR="00625B98">
        <w:rPr>
          <w:noProof/>
        </w:rPr>
        <mc:AlternateContent>
          <mc:Choice Requires="wps">
            <w:drawing>
              <wp:anchor distT="0" distB="0" distL="114300" distR="114300" simplePos="0" relativeHeight="251678816" behindDoc="0" locked="0" layoutInCell="1" allowOverlap="1" wp14:anchorId="07D4A332" wp14:editId="44863B7E">
                <wp:simplePos x="0" y="0"/>
                <wp:positionH relativeFrom="page">
                  <wp:posOffset>10190480</wp:posOffset>
                </wp:positionH>
                <wp:positionV relativeFrom="page">
                  <wp:posOffset>5791200</wp:posOffset>
                </wp:positionV>
                <wp:extent cx="297815" cy="914400"/>
                <wp:effectExtent l="0" t="0" r="0" b="0"/>
                <wp:wrapThrough wrapText="bothSides">
                  <wp:wrapPolygon edited="0">
                    <wp:start x="600" y="0"/>
                    <wp:lineTo x="600" y="21000"/>
                    <wp:lineTo x="20400" y="21000"/>
                    <wp:lineTo x="20400" y="0"/>
                    <wp:lineTo x="600" y="0"/>
                  </wp:wrapPolygon>
                </wp:wrapThrough>
                <wp:docPr id="29" name="Text Box 29"/>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303E04" w14:textId="77777777" w:rsidR="005D667B" w:rsidRDefault="005D667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6" type="#_x0000_t202" style="position:absolute;margin-left:802.4pt;margin-top:456pt;width:23.45pt;height:1in;z-index:25167881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" mv:complextextbox="1" filled="f" stroked="f">
                <v:textbox>
                  <w:txbxContent>
                    <w:p w14:paraId="23303E04" w14:textId="77777777" w:rsidR="005D667B" w:rsidRDefault="005D667B"/>
                  </w:txbxContent>
                </v:textbox>
                <w10:wrap type="through" anchorx="page" anchory="page"/>
              </v:shape>
            </w:pict>
          </mc:Fallback>
        </mc:AlternateContent>
      </w:r>
      <w:r w:rsidR="00860B56">
        <w:rPr>
          <w:noProof/>
        </w:rPr>
        <w:drawing>
          <wp:anchor distT="0" distB="0" distL="118745" distR="118745" simplePos="0" relativeHeight="251658320" behindDoc="0" locked="0" layoutInCell="1" allowOverlap="1" wp14:anchorId="2B41C6EC" wp14:editId="5C705861">
            <wp:simplePos x="0" y="0"/>
            <wp:positionH relativeFrom="page">
              <wp:posOffset>573405</wp:posOffset>
            </wp:positionH>
            <wp:positionV relativeFrom="page">
              <wp:posOffset>1393190</wp:posOffset>
            </wp:positionV>
            <wp:extent cx="1628140" cy="1238250"/>
            <wp:effectExtent l="203200" t="203200" r="251460" b="285750"/>
            <wp:wrapTight wrapText="bothSides">
              <wp:wrapPolygon edited="0">
                <wp:start x="-1532" y="-1740"/>
                <wp:lineTo x="-2793" y="-654"/>
                <wp:lineTo x="-1912" y="20624"/>
                <wp:lineTo x="18423" y="24178"/>
                <wp:lineTo x="18837" y="25007"/>
                <wp:lineTo x="23187" y="24336"/>
                <wp:lineTo x="23565" y="9556"/>
                <wp:lineTo x="23430" y="-3361"/>
                <wp:lineTo x="1480" y="-2205"/>
                <wp:lineTo x="-1532" y="-1740"/>
              </wp:wrapPolygon>
            </wp:wrapTight>
            <wp:docPr id="1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rot="401532">
                      <a:off x="0" y="0"/>
                      <a:ext cx="1628140" cy="123825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60B56">
        <w:rPr>
          <w:noProof/>
        </w:rPr>
        <mc:AlternateContent>
          <mc:Choice Requires="wps">
            <w:drawing>
              <wp:anchor distT="0" distB="0" distL="114300" distR="114300" simplePos="0" relativeHeight="251658321" behindDoc="0" locked="0" layoutInCell="1" allowOverlap="1" wp14:anchorId="42BE859C" wp14:editId="47CE13A8">
                <wp:simplePos x="0" y="0"/>
                <wp:positionH relativeFrom="page">
                  <wp:posOffset>454660</wp:posOffset>
                </wp:positionH>
                <wp:positionV relativeFrom="page">
                  <wp:posOffset>2956560</wp:posOffset>
                </wp:positionV>
                <wp:extent cx="1920240" cy="1432560"/>
                <wp:effectExtent l="0" t="0" r="0" b="15240"/>
                <wp:wrapTight wrapText="bothSides">
                  <wp:wrapPolygon edited="0">
                    <wp:start x="286" y="0"/>
                    <wp:lineTo x="286" y="21447"/>
                    <wp:lineTo x="20857" y="21447"/>
                    <wp:lineTo x="20857" y="0"/>
                    <wp:lineTo x="286" y="0"/>
                  </wp:wrapPolygon>
                </wp:wrapTight>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3256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74388AA" w14:textId="45F1E9FB" w:rsidR="005D667B" w:rsidRPr="00624858" w:rsidRDefault="005D667B" w:rsidP="00560872">
                            <w:pPr>
                              <w:pStyle w:val="Heading4"/>
                            </w:pPr>
                            <w:r>
                              <w:t>Portfolios should be visually aesthetic with clear, relevant, concise and interesting reflections.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7" type="#_x0000_t202" style="position:absolute;margin-left:35.8pt;margin-top:232.8pt;width:151.2pt;height:112.8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" mv:complextextbox="1" filled="f" stroked="f">
                <v:textbox inset=",0,,0">
                  <w:txbxContent>
                    <w:p w14:paraId="474388AA" w14:textId="45F1E9FB" w:rsidR="005D667B" w:rsidRPr="00624858" w:rsidRDefault="005D667B" w:rsidP="00560872">
                      <w:pPr>
                        <w:pStyle w:val="Heading4"/>
                      </w:pPr>
                      <w:r>
                        <w:t>Portfolios should be visually aesthetic with clear, relevant, concise and interesting reflections.</w:t>
                      </w:r>
                    </w:p>
                  </w:txbxContent>
                </v:textbox>
                <w10:wrap type="tight" anchorx="page" anchory="page"/>
              </v:shape>
            </w:pict>
          </mc:Fallback>
        </mc:AlternateContent>
      </w:r>
      <w:r w:rsidR="00EF6423">
        <w:rPr>
          <w:noProof/>
        </w:rPr>
        <mc:AlternateContent>
          <mc:Choice Requires="wps">
            <w:drawing>
              <wp:anchor distT="0" distB="0" distL="114300" distR="114300" simplePos="0" relativeHeight="251658325" behindDoc="0" locked="0" layoutInCell="1" allowOverlap="1" wp14:anchorId="601CB2AE" wp14:editId="129B3565">
                <wp:simplePos x="0" y="0"/>
                <wp:positionH relativeFrom="page">
                  <wp:posOffset>454660</wp:posOffset>
                </wp:positionH>
                <wp:positionV relativeFrom="page">
                  <wp:posOffset>8575040</wp:posOffset>
                </wp:positionV>
                <wp:extent cx="1920240" cy="1036320"/>
                <wp:effectExtent l="0" t="0" r="0" b="5080"/>
                <wp:wrapTight wrapText="bothSides">
                  <wp:wrapPolygon edited="0">
                    <wp:start x="286" y="0"/>
                    <wp:lineTo x="286" y="21176"/>
                    <wp:lineTo x="20857" y="21176"/>
                    <wp:lineTo x="20857" y="0"/>
                    <wp:lineTo x="286" y="0"/>
                  </wp:wrapPolygon>
                </wp:wrapTight>
                <wp:docPr id="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3632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6F1368" w14:textId="5D482D3D" w:rsidR="005D667B" w:rsidRPr="009F6EE7" w:rsidRDefault="005D667B" w:rsidP="00560872">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8" type="#_x0000_t202" style="position:absolute;margin-left:35.8pt;margin-top:675.2pt;width:151.2pt;height:81.6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" mv:complextextbox="1" filled="f" stroked="f">
                <v:textbox inset=",0,,0">
                  <w:txbxContent>
                    <w:p w14:paraId="326F1368" w14:textId="5D482D3D" w:rsidR="005D667B" w:rsidRPr="009F6EE7" w:rsidRDefault="005D667B" w:rsidP="00560872">
                      <w:pPr>
                        <w:pStyle w:val="BodyText3"/>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17" behindDoc="0" locked="0" layoutInCell="1" allowOverlap="1" wp14:anchorId="238D282D" wp14:editId="23D794C3">
                <wp:simplePos x="0" y="0"/>
                <wp:positionH relativeFrom="page">
                  <wp:posOffset>353695</wp:posOffset>
                </wp:positionH>
                <wp:positionV relativeFrom="page">
                  <wp:posOffset>777240</wp:posOffset>
                </wp:positionV>
                <wp:extent cx="2121535" cy="8915400"/>
                <wp:effectExtent l="0" t="2540" r="127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61.2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pOiUDAACl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" fillcolor="#1d86cd [3204]" stroked="f" strokecolor="#4a7ebb" strokeweight="1.5pt">
                <v:shadow opacity="22938f" mv:blur="38100f" offset="0,2pt"/>
                <v:textbox inset=",7.2pt,,7.2pt"/>
                <w10:wrap anchorx="page" anchory="page"/>
              </v:rect>
            </w:pict>
          </mc:Fallback>
        </mc:AlternateContent>
      </w:r>
    </w:p>
    <w:p w14:paraId="5D4BFE97" w14:textId="3089090B" w:rsidR="00560872" w:rsidRDefault="0066773E">
      <w:r>
        <w:rPr>
          <w:noProof/>
        </w:rPr>
        <mc:AlternateContent>
          <mc:Choice Requires="wps">
            <w:drawing>
              <wp:anchor distT="0" distB="0" distL="114300" distR="114300" simplePos="0" relativeHeight="251658329" behindDoc="0" locked="0" layoutInCell="1" allowOverlap="1" wp14:anchorId="644ADF49" wp14:editId="11495CCB">
                <wp:simplePos x="0" y="0"/>
                <wp:positionH relativeFrom="page">
                  <wp:posOffset>254000</wp:posOffset>
                </wp:positionH>
                <wp:positionV relativeFrom="page">
                  <wp:posOffset>736600</wp:posOffset>
                </wp:positionV>
                <wp:extent cx="5092700" cy="406400"/>
                <wp:effectExtent l="0" t="0" r="0" b="0"/>
                <wp:wrapThrough wrapText="bothSides">
                  <wp:wrapPolygon edited="0">
                    <wp:start x="108" y="0"/>
                    <wp:lineTo x="108" y="20250"/>
                    <wp:lineTo x="21331" y="20250"/>
                    <wp:lineTo x="21331" y="0"/>
                    <wp:lineTo x="108" y="0"/>
                  </wp:wrapPolygon>
                </wp:wrapThrough>
                <wp:docPr id="2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4064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E873BA9" w14:textId="75C52F9B" w:rsidR="005D667B" w:rsidRPr="0066773E" w:rsidRDefault="005D667B" w:rsidP="00560872">
                            <w:pPr>
                              <w:pStyle w:val="BoxHeading"/>
                              <w:rPr>
                                <w:sz w:val="36"/>
                              </w:rPr>
                            </w:pPr>
                            <w:r w:rsidRPr="0066773E">
                              <w:rPr>
                                <w:sz w:val="36"/>
                              </w:rPr>
                              <w:t>The ‘High 5’ Message of Career Development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9" type="#_x0000_t202" style="position:absolute;margin-left:20pt;margin-top:58pt;width:401pt;height:32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" mv:complextextbox="1" filled="f" stroked="f">
                <v:textbox inset=",0,,0">
                  <w:txbxContent>
                    <w:p w14:paraId="7E873BA9" w14:textId="75C52F9B" w:rsidR="005D667B" w:rsidRPr="0066773E" w:rsidRDefault="005D667B" w:rsidP="00560872">
                      <w:pPr>
                        <w:pStyle w:val="BoxHeading"/>
                        <w:rPr>
                          <w:sz w:val="36"/>
                        </w:rPr>
                      </w:pPr>
                      <w:r w:rsidRPr="0066773E">
                        <w:rPr>
                          <w:sz w:val="36"/>
                        </w:rPr>
                        <w:t>The ‘High 5’ Message of Career Development</w:t>
                      </w:r>
                    </w:p>
                  </w:txbxContent>
                </v:textbox>
                <w10:wrap type="through" anchorx="page" anchory="page"/>
              </v:shape>
            </w:pict>
          </mc:Fallback>
        </mc:AlternateContent>
      </w:r>
      <w:r w:rsidR="00541065">
        <w:rPr>
          <w:noProof/>
        </w:rPr>
        <mc:AlternateContent>
          <mc:Choice Requires="wps">
            <w:drawing>
              <wp:anchor distT="0" distB="0" distL="114300" distR="114300" simplePos="0" relativeHeight="251658334" behindDoc="1" locked="0" layoutInCell="1" allowOverlap="1" wp14:anchorId="4B66E69E" wp14:editId="41A1973F">
                <wp:simplePos x="0" y="0"/>
                <wp:positionH relativeFrom="page">
                  <wp:posOffset>457200</wp:posOffset>
                </wp:positionH>
                <wp:positionV relativeFrom="page">
                  <wp:posOffset>5334000</wp:posOffset>
                </wp:positionV>
                <wp:extent cx="6766560" cy="2296160"/>
                <wp:effectExtent l="0" t="0" r="0" b="15240"/>
                <wp:wrapTight wrapText="bothSides">
                  <wp:wrapPolygon edited="0">
                    <wp:start x="81" y="0"/>
                    <wp:lineTo x="81" y="21504"/>
                    <wp:lineTo x="21405" y="21504"/>
                    <wp:lineTo x="21405" y="0"/>
                    <wp:lineTo x="81" y="0"/>
                  </wp:wrapPolygon>
                </wp:wrapTight>
                <wp:docPr id="2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296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A29F5C" w14:textId="2A25FC53" w:rsidR="005D667B" w:rsidRDefault="005D667B" w:rsidP="003847A7">
                            <w:pPr>
                              <w:pStyle w:val="BlockText"/>
                              <w:numPr>
                                <w:ilvl w:val="0"/>
                                <w:numId w:val="7"/>
                              </w:numPr>
                            </w:pPr>
                            <w:r>
                              <w:t>DO know your portfolio well and the placement of your artifacts</w:t>
                            </w:r>
                          </w:p>
                          <w:p w14:paraId="3872E0C7" w14:textId="57FDE6A3" w:rsidR="005D667B" w:rsidRDefault="005D667B" w:rsidP="003847A7">
                            <w:pPr>
                              <w:pStyle w:val="BlockText"/>
                              <w:numPr>
                                <w:ilvl w:val="0"/>
                                <w:numId w:val="7"/>
                              </w:numPr>
                            </w:pPr>
                            <w:r>
                              <w:t>DO refer to your portfolio during an interview to validate and enhance your statements</w:t>
                            </w:r>
                          </w:p>
                          <w:p w14:paraId="0E4DC151" w14:textId="26F46199" w:rsidR="005D667B" w:rsidRDefault="005D667B" w:rsidP="003847A7">
                            <w:pPr>
                              <w:pStyle w:val="BlockText"/>
                              <w:numPr>
                                <w:ilvl w:val="0"/>
                                <w:numId w:val="7"/>
                              </w:numPr>
                            </w:pPr>
                            <w:r>
                              <w:t>DO highlight information that you want people to notice first</w:t>
                            </w:r>
                          </w:p>
                          <w:p w14:paraId="6F34232D" w14:textId="3FC6B447" w:rsidR="005D667B" w:rsidRDefault="005D667B" w:rsidP="003847A7">
                            <w:pPr>
                              <w:pStyle w:val="BlockText"/>
                              <w:numPr>
                                <w:ilvl w:val="0"/>
                                <w:numId w:val="7"/>
                              </w:numPr>
                            </w:pPr>
                            <w:r>
                              <w:t xml:space="preserve">DO include you contact information and ensure you use an appropriate email address </w:t>
                            </w:r>
                          </w:p>
                          <w:p w14:paraId="297B5AF0" w14:textId="7C5C68CC" w:rsidR="005D667B" w:rsidRDefault="005D667B" w:rsidP="003847A7">
                            <w:pPr>
                              <w:pStyle w:val="BlockText"/>
                              <w:numPr>
                                <w:ilvl w:val="0"/>
                                <w:numId w:val="7"/>
                              </w:numPr>
                            </w:pPr>
                            <w:r>
                              <w:t>DO convince people that you are what they are looking for . . . confidence is crucial</w:t>
                            </w:r>
                          </w:p>
                          <w:p w14:paraId="002D627C" w14:textId="5AC89BC5" w:rsidR="005D667B" w:rsidRDefault="005D667B" w:rsidP="003847A7">
                            <w:pPr>
                              <w:pStyle w:val="BlockText"/>
                              <w:numPr>
                                <w:ilvl w:val="0"/>
                                <w:numId w:val="7"/>
                              </w:numPr>
                            </w:pPr>
                            <w:r>
                              <w:t>DO be aware of body language when presenting your portfolio</w:t>
                            </w:r>
                          </w:p>
                          <w:p w14:paraId="6827D2A3" w14:textId="42D56D6F" w:rsidR="005D667B" w:rsidRDefault="005D667B" w:rsidP="003847A7">
                            <w:pPr>
                              <w:pStyle w:val="BlockText"/>
                              <w:numPr>
                                <w:ilvl w:val="0"/>
                                <w:numId w:val="7"/>
                              </w:numPr>
                            </w:pPr>
                            <w:r>
                              <w:t>DO ensure the portfolio is easily accessible and well organized</w:t>
                            </w:r>
                          </w:p>
                          <w:p w14:paraId="10D416BD" w14:textId="2E2DE1ED" w:rsidR="005D667B" w:rsidRDefault="005D667B" w:rsidP="003847A7">
                            <w:pPr>
                              <w:pStyle w:val="BlockText"/>
                              <w:numPr>
                                <w:ilvl w:val="0"/>
                                <w:numId w:val="7"/>
                              </w:numPr>
                            </w:pPr>
                            <w:r>
                              <w:t>DO update your portfolio regularly</w:t>
                            </w:r>
                          </w:p>
                          <w:p w14:paraId="33791B37" w14:textId="09BB09AF" w:rsidR="005D667B" w:rsidRDefault="005D667B" w:rsidP="003847A7">
                            <w:pPr>
                              <w:pStyle w:val="BlockText"/>
                              <w:numPr>
                                <w:ilvl w:val="0"/>
                                <w:numId w:val="7"/>
                              </w:numPr>
                            </w:pPr>
                            <w:r>
                              <w:t>DO keep the portfolio professional in appearance</w:t>
                            </w:r>
                          </w:p>
                          <w:p w14:paraId="4285ED7B" w14:textId="2CB150F4" w:rsidR="005D667B" w:rsidRDefault="005D667B" w:rsidP="003847A7">
                            <w:pPr>
                              <w:pStyle w:val="BlockText"/>
                              <w:numPr>
                                <w:ilvl w:val="0"/>
                                <w:numId w:val="7"/>
                              </w:numPr>
                            </w:pPr>
                            <w:r>
                              <w:t>DON’T expect an interviewer to view your entire portfolio</w:t>
                            </w:r>
                          </w:p>
                          <w:p w14:paraId="59FDCF50" w14:textId="31B22099" w:rsidR="005D667B" w:rsidRDefault="005D667B" w:rsidP="003847A7">
                            <w:pPr>
                              <w:pStyle w:val="BlockText"/>
                              <w:numPr>
                                <w:ilvl w:val="0"/>
                                <w:numId w:val="7"/>
                              </w:numPr>
                            </w:pPr>
                            <w:r>
                              <w:t>DON’T downplay your achievements . . . be proud of your accomplishments!</w:t>
                            </w:r>
                          </w:p>
                          <w:p w14:paraId="05EEE56B" w14:textId="77777777" w:rsidR="005D667B" w:rsidRDefault="005D667B" w:rsidP="003C31A5">
                            <w:pPr>
                              <w:pStyle w:val="NormalWeb"/>
                              <w:rPr>
                                <w:rFonts w:ascii="Trebuchet MS" w:hAnsi="Trebuchet MS"/>
                              </w:rPr>
                            </w:pPr>
                          </w:p>
                          <w:p w14:paraId="38E3EACD" w14:textId="77777777" w:rsidR="005D667B" w:rsidRDefault="005D667B" w:rsidP="003C31A5">
                            <w:pPr>
                              <w:pStyle w:val="NormalWeb"/>
                            </w:pPr>
                          </w:p>
                          <w:p w14:paraId="0C0BE3DF" w14:textId="77777777" w:rsidR="005D667B" w:rsidRDefault="005D667B" w:rsidP="00560872">
                            <w:pPr>
                              <w:pStyle w:val="BlockText"/>
                            </w:pPr>
                          </w:p>
                          <w:p w14:paraId="3F3192CA" w14:textId="77777777" w:rsidR="005D667B" w:rsidRPr="00CA47DA" w:rsidRDefault="005D667B" w:rsidP="00560872">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90" type="#_x0000_t202" style="position:absolute;margin-left:36pt;margin-top:420pt;width:532.8pt;height:180.8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bKjbcCAAC9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" filled="f" stroked="f">
                <v:textbox inset=",0,,0">
                  <w:txbxContent>
                    <w:p w14:paraId="45A29F5C" w14:textId="2A25FC53" w:rsidR="005D667B" w:rsidRDefault="005D667B" w:rsidP="003847A7">
                      <w:pPr>
                        <w:pStyle w:val="BlockText"/>
                        <w:numPr>
                          <w:ilvl w:val="0"/>
                          <w:numId w:val="7"/>
                        </w:numPr>
                      </w:pPr>
                      <w:r>
                        <w:t>DO know your portfolio well and the placement of your artifacts</w:t>
                      </w:r>
                    </w:p>
                    <w:p w14:paraId="3872E0C7" w14:textId="57FDE6A3" w:rsidR="005D667B" w:rsidRDefault="005D667B" w:rsidP="003847A7">
                      <w:pPr>
                        <w:pStyle w:val="BlockText"/>
                        <w:numPr>
                          <w:ilvl w:val="0"/>
                          <w:numId w:val="7"/>
                        </w:numPr>
                      </w:pPr>
                      <w:r>
                        <w:t>DO refer to your portfolio during an interview to validate and enhance your statements</w:t>
                      </w:r>
                    </w:p>
                    <w:p w14:paraId="0E4DC151" w14:textId="26F46199" w:rsidR="005D667B" w:rsidRDefault="005D667B" w:rsidP="003847A7">
                      <w:pPr>
                        <w:pStyle w:val="BlockText"/>
                        <w:numPr>
                          <w:ilvl w:val="0"/>
                          <w:numId w:val="7"/>
                        </w:numPr>
                      </w:pPr>
                      <w:r>
                        <w:t>DO highlight information that you want people to notice first</w:t>
                      </w:r>
                    </w:p>
                    <w:p w14:paraId="6F34232D" w14:textId="3FC6B447" w:rsidR="005D667B" w:rsidRDefault="005D667B" w:rsidP="003847A7">
                      <w:pPr>
                        <w:pStyle w:val="BlockText"/>
                        <w:numPr>
                          <w:ilvl w:val="0"/>
                          <w:numId w:val="7"/>
                        </w:numPr>
                      </w:pPr>
                      <w:r>
                        <w:t xml:space="preserve">DO include you contact information and ensure you use an appropriate email address </w:t>
                      </w:r>
                    </w:p>
                    <w:p w14:paraId="297B5AF0" w14:textId="7C5C68CC" w:rsidR="005D667B" w:rsidRDefault="005D667B" w:rsidP="003847A7">
                      <w:pPr>
                        <w:pStyle w:val="BlockText"/>
                        <w:numPr>
                          <w:ilvl w:val="0"/>
                          <w:numId w:val="7"/>
                        </w:numPr>
                      </w:pPr>
                      <w:r>
                        <w:t>DO convince people that you are what they are looking for . . . confidence is crucial</w:t>
                      </w:r>
                    </w:p>
                    <w:p w14:paraId="002D627C" w14:textId="5AC89BC5" w:rsidR="005D667B" w:rsidRDefault="005D667B" w:rsidP="003847A7">
                      <w:pPr>
                        <w:pStyle w:val="BlockText"/>
                        <w:numPr>
                          <w:ilvl w:val="0"/>
                          <w:numId w:val="7"/>
                        </w:numPr>
                      </w:pPr>
                      <w:r>
                        <w:t>DO be aware of body language when presenting your portfolio</w:t>
                      </w:r>
                    </w:p>
                    <w:p w14:paraId="6827D2A3" w14:textId="42D56D6F" w:rsidR="005D667B" w:rsidRDefault="005D667B" w:rsidP="003847A7">
                      <w:pPr>
                        <w:pStyle w:val="BlockText"/>
                        <w:numPr>
                          <w:ilvl w:val="0"/>
                          <w:numId w:val="7"/>
                        </w:numPr>
                      </w:pPr>
                      <w:r>
                        <w:t>DO ensure the portfolio is easily accessible and well organized</w:t>
                      </w:r>
                    </w:p>
                    <w:p w14:paraId="10D416BD" w14:textId="2E2DE1ED" w:rsidR="005D667B" w:rsidRDefault="005D667B" w:rsidP="003847A7">
                      <w:pPr>
                        <w:pStyle w:val="BlockText"/>
                        <w:numPr>
                          <w:ilvl w:val="0"/>
                          <w:numId w:val="7"/>
                        </w:numPr>
                      </w:pPr>
                      <w:r>
                        <w:t>DO update your portfolio regularly</w:t>
                      </w:r>
                    </w:p>
                    <w:p w14:paraId="33791B37" w14:textId="09BB09AF" w:rsidR="005D667B" w:rsidRDefault="005D667B" w:rsidP="003847A7">
                      <w:pPr>
                        <w:pStyle w:val="BlockText"/>
                        <w:numPr>
                          <w:ilvl w:val="0"/>
                          <w:numId w:val="7"/>
                        </w:numPr>
                      </w:pPr>
                      <w:r>
                        <w:t>DO keep the portfolio professional in appearance</w:t>
                      </w:r>
                    </w:p>
                    <w:p w14:paraId="4285ED7B" w14:textId="2CB150F4" w:rsidR="005D667B" w:rsidRDefault="005D667B" w:rsidP="003847A7">
                      <w:pPr>
                        <w:pStyle w:val="BlockText"/>
                        <w:numPr>
                          <w:ilvl w:val="0"/>
                          <w:numId w:val="7"/>
                        </w:numPr>
                      </w:pPr>
                      <w:r>
                        <w:t>DON’T expect an interviewer to view your entire portfolio</w:t>
                      </w:r>
                    </w:p>
                    <w:p w14:paraId="59FDCF50" w14:textId="31B22099" w:rsidR="005D667B" w:rsidRDefault="005D667B" w:rsidP="003847A7">
                      <w:pPr>
                        <w:pStyle w:val="BlockText"/>
                        <w:numPr>
                          <w:ilvl w:val="0"/>
                          <w:numId w:val="7"/>
                        </w:numPr>
                      </w:pPr>
                      <w:r>
                        <w:t>DON’T downplay your achievements . . . be proud of your accomplishments!</w:t>
                      </w:r>
                    </w:p>
                    <w:p w14:paraId="05EEE56B" w14:textId="77777777" w:rsidR="005D667B" w:rsidRDefault="005D667B" w:rsidP="003C31A5">
                      <w:pPr>
                        <w:pStyle w:val="NormalWeb"/>
                        <w:rPr>
                          <w:rFonts w:ascii="Trebuchet MS" w:hAnsi="Trebuchet MS"/>
                        </w:rPr>
                      </w:pPr>
                    </w:p>
                    <w:p w14:paraId="38E3EACD" w14:textId="77777777" w:rsidR="005D667B" w:rsidRDefault="005D667B" w:rsidP="003C31A5">
                      <w:pPr>
                        <w:pStyle w:val="NormalWeb"/>
                      </w:pPr>
                    </w:p>
                    <w:p w14:paraId="0C0BE3DF" w14:textId="77777777" w:rsidR="005D667B" w:rsidRDefault="005D667B" w:rsidP="00560872">
                      <w:pPr>
                        <w:pStyle w:val="BlockText"/>
                      </w:pPr>
                    </w:p>
                    <w:p w14:paraId="3F3192CA" w14:textId="77777777" w:rsidR="005D667B" w:rsidRPr="00CA47DA" w:rsidRDefault="005D667B" w:rsidP="00560872">
                      <w:pPr>
                        <w:pStyle w:val="BlockText"/>
                      </w:pPr>
                    </w:p>
                  </w:txbxContent>
                </v:textbox>
                <w10:wrap type="tight" anchorx="page" anchory="page"/>
              </v:shape>
            </w:pict>
          </mc:Fallback>
        </mc:AlternateContent>
      </w:r>
      <w:r w:rsidR="000A3412">
        <w:rPr>
          <w:noProof/>
        </w:rPr>
        <w:drawing>
          <wp:anchor distT="0" distB="0" distL="114300" distR="114300" simplePos="0" relativeHeight="251676768" behindDoc="0" locked="0" layoutInCell="1" allowOverlap="1" wp14:anchorId="5E2D2AF9" wp14:editId="392FA93E">
            <wp:simplePos x="0" y="0"/>
            <wp:positionH relativeFrom="page">
              <wp:posOffset>3337560</wp:posOffset>
            </wp:positionH>
            <wp:positionV relativeFrom="page">
              <wp:posOffset>8138160</wp:posOffset>
            </wp:positionV>
            <wp:extent cx="1422361" cy="1495773"/>
            <wp:effectExtent l="0" t="0" r="635" b="317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29">
                      <a:extLst>
                        <a:ext uri="{28A0092B-C50C-407E-A947-70E740481C1C}">
                          <a14:useLocalDpi xmlns:a14="http://schemas.microsoft.com/office/drawing/2010/main" val="0"/>
                        </a:ext>
                      </a:extLst>
                    </a:blip>
                    <a:stretch>
                      <a:fillRect/>
                    </a:stretch>
                  </pic:blipFill>
                  <pic:spPr>
                    <a:xfrm>
                      <a:off x="0" y="0"/>
                      <a:ext cx="1422361" cy="1495773"/>
                    </a:xfrm>
                    <a:prstGeom prst="rect">
                      <a:avLst/>
                    </a:prstGeom>
                  </pic:spPr>
                </pic:pic>
              </a:graphicData>
            </a:graphic>
            <wp14:sizeRelH relativeFrom="page">
              <wp14:pctWidth>0</wp14:pctWidth>
            </wp14:sizeRelH>
            <wp14:sizeRelV relativeFrom="page">
              <wp14:pctHeight>0</wp14:pctHeight>
            </wp14:sizeRelV>
          </wp:anchor>
        </w:drawing>
      </w:r>
      <w:r w:rsidR="002308B9">
        <w:rPr>
          <w:noProof/>
        </w:rPr>
        <w:drawing>
          <wp:anchor distT="0" distB="0" distL="118745" distR="118745" simplePos="0" relativeHeight="251658327" behindDoc="0" locked="0" layoutInCell="1" allowOverlap="1" wp14:anchorId="250EC95E" wp14:editId="39E5D92C">
            <wp:simplePos x="0" y="0"/>
            <wp:positionH relativeFrom="page">
              <wp:posOffset>5046345</wp:posOffset>
            </wp:positionH>
            <wp:positionV relativeFrom="page">
              <wp:posOffset>1009015</wp:posOffset>
            </wp:positionV>
            <wp:extent cx="2373630" cy="1070610"/>
            <wp:effectExtent l="127000" t="431800" r="293370" b="402590"/>
            <wp:wrapTight wrapText="bothSides">
              <wp:wrapPolygon edited="0">
                <wp:start x="-705" y="-2886"/>
                <wp:lineTo x="-1936" y="-1140"/>
                <wp:lineTo x="-1031" y="6810"/>
                <wp:lineTo x="-1928" y="7312"/>
                <wp:lineTo x="-118" y="23212"/>
                <wp:lineTo x="20624" y="23233"/>
                <wp:lineTo x="20962" y="24101"/>
                <wp:lineTo x="22979" y="22973"/>
                <wp:lineTo x="22974" y="18747"/>
                <wp:lineTo x="23190" y="10170"/>
                <wp:lineTo x="22897" y="-2879"/>
                <wp:lineTo x="19811" y="-4852"/>
                <wp:lineTo x="16450" y="-2971"/>
                <wp:lineTo x="15545" y="-10921"/>
                <wp:lineTo x="640" y="-3639"/>
                <wp:lineTo x="-705" y="-2886"/>
              </wp:wrapPolygon>
            </wp:wrapTight>
            <wp:docPr id="19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90" descr=":checker:checker photos:ANI046.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849863">
                      <a:off x="0" y="0"/>
                      <a:ext cx="2373630" cy="107061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01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1514E">
        <w:rPr>
          <w:noProof/>
        </w:rPr>
        <mc:AlternateContent>
          <mc:Choice Requires="wps">
            <w:drawing>
              <wp:anchor distT="0" distB="0" distL="114300" distR="114300" simplePos="0" relativeHeight="251658330" behindDoc="0" locked="0" layoutInCell="1" allowOverlap="1" wp14:anchorId="578EE4A5" wp14:editId="142CAF2F">
                <wp:simplePos x="0" y="0"/>
                <wp:positionH relativeFrom="page">
                  <wp:posOffset>365760</wp:posOffset>
                </wp:positionH>
                <wp:positionV relativeFrom="page">
                  <wp:posOffset>1130300</wp:posOffset>
                </wp:positionV>
                <wp:extent cx="5184140" cy="3263900"/>
                <wp:effectExtent l="0" t="0" r="0" b="12700"/>
                <wp:wrapThrough wrapText="bothSides">
                  <wp:wrapPolygon edited="0">
                    <wp:start x="106" y="0"/>
                    <wp:lineTo x="106" y="21516"/>
                    <wp:lineTo x="21378" y="21516"/>
                    <wp:lineTo x="21378" y="0"/>
                    <wp:lineTo x="106" y="0"/>
                  </wp:wrapPolygon>
                </wp:wrapThrough>
                <wp:docPr id="2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32639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C19EF17" w14:textId="18FC8749" w:rsidR="005D667B" w:rsidRDefault="005D667B" w:rsidP="00560872">
                            <w:pPr>
                              <w:pStyle w:val="BodyText3"/>
                              <w:rPr>
                                <w:sz w:val="24"/>
                              </w:rPr>
                            </w:pPr>
                            <w:r>
                              <w:rPr>
                                <w:sz w:val="24"/>
                              </w:rPr>
                              <w:t>1. Change is constant</w:t>
                            </w:r>
                          </w:p>
                          <w:p w14:paraId="43F4EAD2" w14:textId="542F33B2" w:rsidR="005D667B" w:rsidRDefault="005D667B" w:rsidP="00560872">
                            <w:pPr>
                              <w:pStyle w:val="BodyText3"/>
                              <w:rPr>
                                <w:i/>
                                <w:sz w:val="22"/>
                              </w:rPr>
                            </w:pPr>
                            <w:r w:rsidRPr="009664FF">
                              <w:rPr>
                                <w:i/>
                                <w:sz w:val="22"/>
                              </w:rPr>
                              <w:t>Many jobs of the 21</w:t>
                            </w:r>
                            <w:r w:rsidRPr="009664FF">
                              <w:rPr>
                                <w:i/>
                                <w:sz w:val="22"/>
                                <w:vertAlign w:val="superscript"/>
                              </w:rPr>
                              <w:t>st</w:t>
                            </w:r>
                            <w:r w:rsidRPr="009664FF">
                              <w:rPr>
                                <w:i/>
                                <w:sz w:val="22"/>
                              </w:rPr>
                              <w:t xml:space="preserve"> century haven’t been invented yet!</w:t>
                            </w:r>
                          </w:p>
                          <w:p w14:paraId="374F6B85" w14:textId="7CDCABF3" w:rsidR="005D667B" w:rsidRPr="009664FF" w:rsidRDefault="005D667B" w:rsidP="00560872">
                            <w:pPr>
                              <w:pStyle w:val="BodyText3"/>
                              <w:rPr>
                                <w:i/>
                                <w:sz w:val="22"/>
                              </w:rPr>
                            </w:pPr>
                            <w:r>
                              <w:rPr>
                                <w:i/>
                                <w:sz w:val="22"/>
                              </w:rPr>
                              <w:t>Be adaptable and flexible.</w:t>
                            </w:r>
                          </w:p>
                          <w:p w14:paraId="37E2D02E" w14:textId="2851F997" w:rsidR="005D667B" w:rsidRDefault="005D667B" w:rsidP="00560872">
                            <w:pPr>
                              <w:pStyle w:val="BodyText3"/>
                              <w:rPr>
                                <w:sz w:val="24"/>
                              </w:rPr>
                            </w:pPr>
                            <w:r>
                              <w:rPr>
                                <w:sz w:val="24"/>
                              </w:rPr>
                              <w:t>2. Follow your heart</w:t>
                            </w:r>
                          </w:p>
                          <w:p w14:paraId="242497F4" w14:textId="526A7C80" w:rsidR="005D667B" w:rsidRPr="000F3D1A" w:rsidRDefault="005D667B" w:rsidP="00560872">
                            <w:pPr>
                              <w:pStyle w:val="BodyText3"/>
                              <w:rPr>
                                <w:i/>
                                <w:sz w:val="22"/>
                              </w:rPr>
                            </w:pPr>
                            <w:r w:rsidRPr="000F3D1A">
                              <w:rPr>
                                <w:i/>
                                <w:sz w:val="22"/>
                              </w:rPr>
                              <w:t>Let your dreams shape your goals and go after what is really important to YOU</w:t>
                            </w:r>
                            <w:r>
                              <w:rPr>
                                <w:i/>
                                <w:sz w:val="22"/>
                              </w:rPr>
                              <w:t>!</w:t>
                            </w:r>
                          </w:p>
                          <w:p w14:paraId="396846BC" w14:textId="3990DE26" w:rsidR="005D667B" w:rsidRDefault="005D667B" w:rsidP="00560872">
                            <w:pPr>
                              <w:pStyle w:val="BodyText3"/>
                              <w:rPr>
                                <w:sz w:val="24"/>
                              </w:rPr>
                            </w:pPr>
                            <w:r>
                              <w:rPr>
                                <w:sz w:val="24"/>
                              </w:rPr>
                              <w:t>3. Focus on the journey</w:t>
                            </w:r>
                          </w:p>
                          <w:p w14:paraId="5A37177C" w14:textId="2ACE1051" w:rsidR="005D667B" w:rsidRPr="00A1514E" w:rsidRDefault="005D667B" w:rsidP="00560872">
                            <w:pPr>
                              <w:pStyle w:val="BodyText3"/>
                              <w:rPr>
                                <w:i/>
                                <w:sz w:val="22"/>
                              </w:rPr>
                            </w:pPr>
                            <w:r w:rsidRPr="00A1514E">
                              <w:rPr>
                                <w:i/>
                                <w:sz w:val="22"/>
                              </w:rPr>
                              <w:t>As you evolve and life evolves around you, the place you thought you were heading many not look so enticing anymore.  Or you may have decided you’d rather go off in another direction . . . or to somewhere else that hasn’t even shown up on your map yet!</w:t>
                            </w:r>
                          </w:p>
                          <w:p w14:paraId="496189C0" w14:textId="77149177" w:rsidR="005D667B" w:rsidRDefault="005D667B" w:rsidP="00560872">
                            <w:pPr>
                              <w:pStyle w:val="BodyText3"/>
                              <w:rPr>
                                <w:sz w:val="24"/>
                              </w:rPr>
                            </w:pPr>
                            <w:r>
                              <w:rPr>
                                <w:sz w:val="24"/>
                              </w:rPr>
                              <w:t>4. Accessing your Allies</w:t>
                            </w:r>
                          </w:p>
                          <w:p w14:paraId="28C04665" w14:textId="7359588B" w:rsidR="005D667B" w:rsidRPr="00AC5C0E" w:rsidRDefault="005D667B" w:rsidP="00560872">
                            <w:pPr>
                              <w:pStyle w:val="BodyText3"/>
                              <w:rPr>
                                <w:i/>
                                <w:sz w:val="22"/>
                              </w:rPr>
                            </w:pPr>
                            <w:r w:rsidRPr="00AC5C0E">
                              <w:rPr>
                                <w:i/>
                                <w:sz w:val="22"/>
                              </w:rPr>
                              <w:t>Family, friends, school and the community are there to help . . . draw from their knowledge and experience!</w:t>
                            </w:r>
                          </w:p>
                          <w:p w14:paraId="5BDC4B33" w14:textId="746A9127" w:rsidR="005D667B" w:rsidRDefault="005D667B" w:rsidP="00560872">
                            <w:pPr>
                              <w:pStyle w:val="BodyText3"/>
                              <w:rPr>
                                <w:sz w:val="24"/>
                              </w:rPr>
                            </w:pPr>
                            <w:r>
                              <w:rPr>
                                <w:sz w:val="24"/>
                              </w:rPr>
                              <w:t>5. Learn continuously</w:t>
                            </w:r>
                          </w:p>
                          <w:p w14:paraId="45A6D41E" w14:textId="26404AD5" w:rsidR="005D667B" w:rsidRPr="002308B9" w:rsidRDefault="005D667B" w:rsidP="00560872">
                            <w:pPr>
                              <w:pStyle w:val="BodyText3"/>
                              <w:rPr>
                                <w:i/>
                                <w:sz w:val="22"/>
                              </w:rPr>
                            </w:pPr>
                            <w:r w:rsidRPr="002308B9">
                              <w:rPr>
                                <w:i/>
                                <w:sz w:val="22"/>
                              </w:rPr>
                              <w:t>You don’t stop learning after you finish school!</w:t>
                            </w:r>
                          </w:p>
                          <w:p w14:paraId="1565ACEA" w14:textId="77777777" w:rsidR="005D667B" w:rsidRDefault="005D667B" w:rsidP="00560872">
                            <w:pPr>
                              <w:pStyle w:val="BodyText3"/>
                              <w:rPr>
                                <w:sz w:val="24"/>
                              </w:rPr>
                            </w:pPr>
                          </w:p>
                          <w:p w14:paraId="4522128B" w14:textId="1661E0AC" w:rsidR="005D667B" w:rsidRPr="00232BDE" w:rsidRDefault="005D667B" w:rsidP="00560872">
                            <w:pPr>
                              <w:pStyle w:val="BodyText3"/>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91" type="#_x0000_t202" style="position:absolute;margin-left:28.8pt;margin-top:89pt;width:408.2pt;height:257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" mv:complextextbox="1" filled="f" stroked="f">
                <v:textbox inset=",0,,0">
                  <w:txbxContent>
                    <w:p w14:paraId="6C19EF17" w14:textId="18FC8749" w:rsidR="005D667B" w:rsidRDefault="005D667B" w:rsidP="00560872">
                      <w:pPr>
                        <w:pStyle w:val="BodyText3"/>
                        <w:rPr>
                          <w:sz w:val="24"/>
                        </w:rPr>
                      </w:pPr>
                      <w:r>
                        <w:rPr>
                          <w:sz w:val="24"/>
                        </w:rPr>
                        <w:t>1. Change is constant</w:t>
                      </w:r>
                    </w:p>
                    <w:p w14:paraId="43F4EAD2" w14:textId="542F33B2" w:rsidR="005D667B" w:rsidRDefault="005D667B" w:rsidP="00560872">
                      <w:pPr>
                        <w:pStyle w:val="BodyText3"/>
                        <w:rPr>
                          <w:i/>
                          <w:sz w:val="22"/>
                        </w:rPr>
                      </w:pPr>
                      <w:r w:rsidRPr="009664FF">
                        <w:rPr>
                          <w:i/>
                          <w:sz w:val="22"/>
                        </w:rPr>
                        <w:t>Many jobs of the 21</w:t>
                      </w:r>
                      <w:r w:rsidRPr="009664FF">
                        <w:rPr>
                          <w:i/>
                          <w:sz w:val="22"/>
                          <w:vertAlign w:val="superscript"/>
                        </w:rPr>
                        <w:t>st</w:t>
                      </w:r>
                      <w:r w:rsidRPr="009664FF">
                        <w:rPr>
                          <w:i/>
                          <w:sz w:val="22"/>
                        </w:rPr>
                        <w:t xml:space="preserve"> century haven’t been invented yet!</w:t>
                      </w:r>
                    </w:p>
                    <w:p w14:paraId="374F6B85" w14:textId="7CDCABF3" w:rsidR="005D667B" w:rsidRPr="009664FF" w:rsidRDefault="005D667B" w:rsidP="00560872">
                      <w:pPr>
                        <w:pStyle w:val="BodyText3"/>
                        <w:rPr>
                          <w:i/>
                          <w:sz w:val="22"/>
                        </w:rPr>
                      </w:pPr>
                      <w:r>
                        <w:rPr>
                          <w:i/>
                          <w:sz w:val="22"/>
                        </w:rPr>
                        <w:t>Be adaptable and flexible.</w:t>
                      </w:r>
                    </w:p>
                    <w:p w14:paraId="37E2D02E" w14:textId="2851F997" w:rsidR="005D667B" w:rsidRDefault="005D667B" w:rsidP="00560872">
                      <w:pPr>
                        <w:pStyle w:val="BodyText3"/>
                        <w:rPr>
                          <w:sz w:val="24"/>
                        </w:rPr>
                      </w:pPr>
                      <w:r>
                        <w:rPr>
                          <w:sz w:val="24"/>
                        </w:rPr>
                        <w:t>2. Follow your heart</w:t>
                      </w:r>
                    </w:p>
                    <w:p w14:paraId="242497F4" w14:textId="526A7C80" w:rsidR="005D667B" w:rsidRPr="000F3D1A" w:rsidRDefault="005D667B" w:rsidP="00560872">
                      <w:pPr>
                        <w:pStyle w:val="BodyText3"/>
                        <w:rPr>
                          <w:i/>
                          <w:sz w:val="22"/>
                        </w:rPr>
                      </w:pPr>
                      <w:r w:rsidRPr="000F3D1A">
                        <w:rPr>
                          <w:i/>
                          <w:sz w:val="22"/>
                        </w:rPr>
                        <w:t>Let your dreams shape your goals and go after what is really important to YOU</w:t>
                      </w:r>
                      <w:r>
                        <w:rPr>
                          <w:i/>
                          <w:sz w:val="22"/>
                        </w:rPr>
                        <w:t>!</w:t>
                      </w:r>
                    </w:p>
                    <w:p w14:paraId="396846BC" w14:textId="3990DE26" w:rsidR="005D667B" w:rsidRDefault="005D667B" w:rsidP="00560872">
                      <w:pPr>
                        <w:pStyle w:val="BodyText3"/>
                        <w:rPr>
                          <w:sz w:val="24"/>
                        </w:rPr>
                      </w:pPr>
                      <w:r>
                        <w:rPr>
                          <w:sz w:val="24"/>
                        </w:rPr>
                        <w:t>3. Focus on the journey</w:t>
                      </w:r>
                    </w:p>
                    <w:p w14:paraId="5A37177C" w14:textId="2ACE1051" w:rsidR="005D667B" w:rsidRPr="00A1514E" w:rsidRDefault="005D667B" w:rsidP="00560872">
                      <w:pPr>
                        <w:pStyle w:val="BodyText3"/>
                        <w:rPr>
                          <w:i/>
                          <w:sz w:val="22"/>
                        </w:rPr>
                      </w:pPr>
                      <w:r w:rsidRPr="00A1514E">
                        <w:rPr>
                          <w:i/>
                          <w:sz w:val="22"/>
                        </w:rPr>
                        <w:t>As you evolve and life evolves around you, the place you thought you were heading many not look so enticing anymore.  Or you may have decided you’d rather go off in another direction . . . or to somewhere else that hasn’t even shown up on your map yet!</w:t>
                      </w:r>
                    </w:p>
                    <w:p w14:paraId="496189C0" w14:textId="77149177" w:rsidR="005D667B" w:rsidRDefault="005D667B" w:rsidP="00560872">
                      <w:pPr>
                        <w:pStyle w:val="BodyText3"/>
                        <w:rPr>
                          <w:sz w:val="24"/>
                        </w:rPr>
                      </w:pPr>
                      <w:r>
                        <w:rPr>
                          <w:sz w:val="24"/>
                        </w:rPr>
                        <w:t>4. Accessing your Allies</w:t>
                      </w:r>
                    </w:p>
                    <w:p w14:paraId="28C04665" w14:textId="7359588B" w:rsidR="005D667B" w:rsidRPr="00AC5C0E" w:rsidRDefault="005D667B" w:rsidP="00560872">
                      <w:pPr>
                        <w:pStyle w:val="BodyText3"/>
                        <w:rPr>
                          <w:i/>
                          <w:sz w:val="22"/>
                        </w:rPr>
                      </w:pPr>
                      <w:r w:rsidRPr="00AC5C0E">
                        <w:rPr>
                          <w:i/>
                          <w:sz w:val="22"/>
                        </w:rPr>
                        <w:t>Family, friends, school and the community are there to help . . . draw from their knowledge and experience!</w:t>
                      </w:r>
                    </w:p>
                    <w:p w14:paraId="5BDC4B33" w14:textId="746A9127" w:rsidR="005D667B" w:rsidRDefault="005D667B" w:rsidP="00560872">
                      <w:pPr>
                        <w:pStyle w:val="BodyText3"/>
                        <w:rPr>
                          <w:sz w:val="24"/>
                        </w:rPr>
                      </w:pPr>
                      <w:r>
                        <w:rPr>
                          <w:sz w:val="24"/>
                        </w:rPr>
                        <w:t>5. Learn continuously</w:t>
                      </w:r>
                    </w:p>
                    <w:p w14:paraId="45A6D41E" w14:textId="26404AD5" w:rsidR="005D667B" w:rsidRPr="002308B9" w:rsidRDefault="005D667B" w:rsidP="00560872">
                      <w:pPr>
                        <w:pStyle w:val="BodyText3"/>
                        <w:rPr>
                          <w:i/>
                          <w:sz w:val="22"/>
                        </w:rPr>
                      </w:pPr>
                      <w:r w:rsidRPr="002308B9">
                        <w:rPr>
                          <w:i/>
                          <w:sz w:val="22"/>
                        </w:rPr>
                        <w:t>You don’t stop learning after you finish school!</w:t>
                      </w:r>
                    </w:p>
                    <w:p w14:paraId="1565ACEA" w14:textId="77777777" w:rsidR="005D667B" w:rsidRDefault="005D667B" w:rsidP="00560872">
                      <w:pPr>
                        <w:pStyle w:val="BodyText3"/>
                        <w:rPr>
                          <w:sz w:val="24"/>
                        </w:rPr>
                      </w:pPr>
                    </w:p>
                    <w:p w14:paraId="4522128B" w14:textId="1661E0AC" w:rsidR="005D667B" w:rsidRPr="00232BDE" w:rsidRDefault="005D667B" w:rsidP="00560872">
                      <w:pPr>
                        <w:pStyle w:val="BodyText3"/>
                        <w:rPr>
                          <w:sz w:val="24"/>
                        </w:rPr>
                      </w:pPr>
                    </w:p>
                  </w:txbxContent>
                </v:textbox>
                <w10:wrap type="through" anchorx="page" anchory="page"/>
              </v:shape>
            </w:pict>
          </mc:Fallback>
        </mc:AlternateContent>
      </w:r>
      <w:r w:rsidR="006F79A9">
        <w:rPr>
          <w:noProof/>
        </w:rPr>
        <mc:AlternateContent>
          <mc:Choice Requires="wps">
            <w:drawing>
              <wp:anchor distT="0" distB="0" distL="114300" distR="114300" simplePos="0" relativeHeight="251658333" behindDoc="0" locked="0" layoutInCell="1" allowOverlap="1" wp14:anchorId="2B4DBC31" wp14:editId="0C556674">
                <wp:simplePos x="0" y="0"/>
                <wp:positionH relativeFrom="page">
                  <wp:posOffset>457200</wp:posOffset>
                </wp:positionH>
                <wp:positionV relativeFrom="page">
                  <wp:posOffset>5029200</wp:posOffset>
                </wp:positionV>
                <wp:extent cx="3340100" cy="304800"/>
                <wp:effectExtent l="0" t="0" r="0" b="0"/>
                <wp:wrapTight wrapText="bothSides">
                  <wp:wrapPolygon edited="0">
                    <wp:start x="164" y="0"/>
                    <wp:lineTo x="164" y="19800"/>
                    <wp:lineTo x="21189" y="19800"/>
                    <wp:lineTo x="21189" y="0"/>
                    <wp:lineTo x="164"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67C50F5" w14:textId="6C172DC5" w:rsidR="005D667B" w:rsidRDefault="005D667B" w:rsidP="00560872">
                            <w:pPr>
                              <w:pStyle w:val="Mailer"/>
                            </w:pPr>
                            <w:r>
                              <w:t>Dos and Don’ts</w:t>
                            </w:r>
                          </w:p>
                          <w:p w14:paraId="6A3A87D1" w14:textId="77777777" w:rsidR="005D667B" w:rsidRPr="00CA47DA" w:rsidRDefault="005D667B" w:rsidP="00560872">
                            <w:pPr>
                              <w:pStyle w:val="Mail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92" type="#_x0000_t202" style="position:absolute;margin-left:36pt;margin-top:396pt;width:263pt;height:24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" filled="f" stroked="f">
                <v:textbox inset=",0,,0">
                  <w:txbxContent>
                    <w:p w14:paraId="067C50F5" w14:textId="6C172DC5" w:rsidR="005D667B" w:rsidRDefault="005D667B" w:rsidP="00560872">
                      <w:pPr>
                        <w:pStyle w:val="Mailer"/>
                      </w:pPr>
                      <w:r>
                        <w:t>Dos and Don’ts</w:t>
                      </w:r>
                    </w:p>
                    <w:p w14:paraId="6A3A87D1" w14:textId="77777777" w:rsidR="005D667B" w:rsidRPr="00CA47DA" w:rsidRDefault="005D667B" w:rsidP="00560872">
                      <w:pPr>
                        <w:pStyle w:val="Mailer"/>
                      </w:pPr>
                    </w:p>
                  </w:txbxContent>
                </v:textbox>
                <w10:wrap type="tight" anchorx="page" anchory="page"/>
              </v:shape>
            </w:pict>
          </mc:Fallback>
        </mc:AlternateContent>
      </w:r>
    </w:p>
    <w:sectPr w:rsidR="00560872" w:rsidSect="00F66171">
      <w:headerReference w:type="first" r:id="rId31"/>
      <w:footerReference w:type="first" r:id="rId32"/>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75386" w14:textId="77777777" w:rsidR="00137C3B" w:rsidRDefault="00137C3B">
      <w:pPr>
        <w:spacing w:after="0"/>
      </w:pPr>
      <w:r>
        <w:separator/>
      </w:r>
    </w:p>
  </w:endnote>
  <w:endnote w:type="continuationSeparator" w:id="0">
    <w:p w14:paraId="23E43179" w14:textId="77777777" w:rsidR="00137C3B" w:rsidRDefault="00137C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ayalam MN">
    <w:panose1 w:val="02020600050405020304"/>
    <w:charset w:val="00"/>
    <w:family w:val="auto"/>
    <w:pitch w:val="variable"/>
    <w:sig w:usb0="80100003" w:usb1="00002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pple Chancery">
    <w:panose1 w:val="03020702040506060504"/>
    <w:charset w:val="00"/>
    <w:family w:val="auto"/>
    <w:pitch w:val="variable"/>
    <w:sig w:usb0="80000067" w:usb1="00000003" w:usb2="00000000" w:usb3="00000000" w:csb0="000001F3" w:csb1="00000000"/>
  </w:font>
  <w:font w:name="Calisto MT">
    <w:panose1 w:val="02040603050505030304"/>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00"/>
    <w:family w:val="auto"/>
    <w:pitch w:val="variable"/>
    <w:sig w:usb0="8000002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9C220" w14:textId="77777777" w:rsidR="005D667B" w:rsidRDefault="005D667B">
    <w:pPr>
      <w:pStyle w:val="Footer"/>
    </w:pPr>
    <w:r>
      <w:rPr>
        <w:noProof/>
      </w:rPr>
      <mc:AlternateContent>
        <mc:Choice Requires="wps">
          <w:drawing>
            <wp:anchor distT="0" distB="0" distL="114300" distR="114300" simplePos="0" relativeHeight="251658247" behindDoc="0" locked="0" layoutInCell="1" allowOverlap="1" wp14:anchorId="31E3C11B" wp14:editId="0974093F">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1d86c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43936099" wp14:editId="07ED9598">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212121 [3215]" stroked="f" strokecolor="#4a7ebb" strokeweight="1.5pt">
              <v:shadow opacity="22938f" mv:blur="38100f" offset="0,2pt"/>
              <v:textbox inset=",7.2pt,,7.2pt"/>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1F812" w14:textId="77777777" w:rsidR="005D667B" w:rsidRDefault="005D66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BC495" w14:textId="77777777" w:rsidR="00137C3B" w:rsidRDefault="00137C3B">
      <w:pPr>
        <w:spacing w:after="0"/>
      </w:pPr>
      <w:r>
        <w:separator/>
      </w:r>
    </w:p>
  </w:footnote>
  <w:footnote w:type="continuationSeparator" w:id="0">
    <w:p w14:paraId="25AEED04" w14:textId="77777777" w:rsidR="00137C3B" w:rsidRDefault="00137C3B">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12EA1" w14:textId="77777777" w:rsidR="005D667B" w:rsidRDefault="00137C3B">
    <w:pPr>
      <w:pStyle w:val="Header"/>
    </w:pPr>
    <w:sdt>
      <w:sdtPr>
        <w:id w:val="171999623"/>
        <w:placeholder>
          <w:docPart w:val="3448A030208449478460BBA717CC9EAF"/>
        </w:placeholder>
        <w:temporary/>
        <w:showingPlcHdr/>
      </w:sdtPr>
      <w:sdtEndPr/>
      <w:sdtContent>
        <w:r w:rsidR="005D667B">
          <w:t>[Type text]</w:t>
        </w:r>
      </w:sdtContent>
    </w:sdt>
    <w:r w:rsidR="005D667B">
      <w:ptab w:relativeTo="margin" w:alignment="center" w:leader="none"/>
    </w:r>
    <w:sdt>
      <w:sdtPr>
        <w:id w:val="171999624"/>
        <w:placeholder>
          <w:docPart w:val="3C6C4CFC52727444A5F2AF1AD5289123"/>
        </w:placeholder>
        <w:temporary/>
        <w:showingPlcHdr/>
      </w:sdtPr>
      <w:sdtEndPr/>
      <w:sdtContent>
        <w:r w:rsidR="005D667B">
          <w:t>[Type text]</w:t>
        </w:r>
      </w:sdtContent>
    </w:sdt>
    <w:r w:rsidR="005D667B">
      <w:ptab w:relativeTo="margin" w:alignment="right" w:leader="none"/>
    </w:r>
    <w:sdt>
      <w:sdtPr>
        <w:id w:val="171999625"/>
        <w:placeholder>
          <w:docPart w:val="EE9BD48DB31EA5409EB9E383341DAF11"/>
        </w:placeholder>
        <w:temporary/>
        <w:showingPlcHdr/>
      </w:sdtPr>
      <w:sdtEndPr/>
      <w:sdtContent>
        <w:r w:rsidR="005D667B">
          <w:t>[Type text]</w:t>
        </w:r>
      </w:sdtContent>
    </w:sdt>
  </w:p>
  <w:p w14:paraId="24151A27" w14:textId="77777777" w:rsidR="005D667B" w:rsidRDefault="005D667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D0631" w14:textId="7E5A658C" w:rsidR="005D667B" w:rsidRDefault="005D667B">
    <w:pPr>
      <w:pStyle w:val="Header"/>
    </w:pPr>
    <w:r>
      <w:t>Career Portfolio</w:t>
    </w:r>
    <w:r>
      <w:ptab w:relativeTo="margin" w:alignment="center" w:leader="none"/>
    </w:r>
    <w:r>
      <w:ptab w:relativeTo="margin" w:alignment="right" w:leader="none"/>
    </w:r>
    <w:r>
      <w:t>Grade 9</w:t>
    </w:r>
  </w:p>
  <w:p w14:paraId="0301D21B" w14:textId="0DD7D8A6" w:rsidR="005D667B" w:rsidRDefault="005D667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237EF" w14:textId="77777777" w:rsidR="005D667B" w:rsidRDefault="005D667B">
    <w:pPr>
      <w:pStyle w:val="Header"/>
    </w:pPr>
    <w:r>
      <w:rPr>
        <w:noProof/>
      </w:rPr>
      <w:drawing>
        <wp:anchor distT="0" distB="0" distL="114300" distR="114300" simplePos="0" relativeHeight="251658245" behindDoc="0" locked="0" layoutInCell="1" allowOverlap="1" wp14:anchorId="348AAB0B" wp14:editId="46D0A760">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204"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4DB1FAAC" wp14:editId="3FEA686F">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21212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1EB53CE6" wp14:editId="29EDFD7A">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732e9a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2A21F475" wp14:editId="73ABFCC0">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1d86c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80C4032" wp14:editId="79078E1C">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212121 [3215]" stroked="f" strokecolor="#4a7ebb" strokeweight="1.5pt">
              <v:shadow opacity="22938f" mv:blur="38100f" offset="0,2pt"/>
              <v:textbox inset=",7.2pt,,7.2pt"/>
              <w10:wrap anchorx="page" anchory="page"/>
            </v:rect>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B3EBD" w14:textId="77777777" w:rsidR="005D667B" w:rsidRDefault="005D667B">
    <w:pPr>
      <w:pStyle w:val="Header"/>
    </w:pPr>
    <w:r>
      <w:rPr>
        <w:noProof/>
      </w:rPr>
      <w:drawing>
        <wp:anchor distT="0" distB="0" distL="114300" distR="114300" simplePos="0" relativeHeight="251658255" behindDoc="0" locked="0" layoutInCell="1" allowOverlap="1" wp14:anchorId="40908AB0" wp14:editId="04254AB2">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25AF5074" wp14:editId="51AE380C">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21212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23A91042" wp14:editId="27E17D09">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732e9a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10867992" wp14:editId="11F28B77">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1d86c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20DD1B44" wp14:editId="5D6BBAAC">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212121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71A9C"/>
    <w:multiLevelType w:val="hybridMultilevel"/>
    <w:tmpl w:val="430CA142"/>
    <w:lvl w:ilvl="0" w:tplc="E1AC3818">
      <w:start w:val="1"/>
      <w:numFmt w:val="bullet"/>
      <w:lvlText w:val="o"/>
      <w:lvlJc w:val="left"/>
      <w:pPr>
        <w:ind w:left="720" w:hanging="360"/>
      </w:pPr>
      <w:rPr>
        <w:rFonts w:ascii="Malayalam MN" w:hAnsi="Malayalam MN"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662FC"/>
    <w:multiLevelType w:val="hybridMultilevel"/>
    <w:tmpl w:val="38C8C182"/>
    <w:lvl w:ilvl="0" w:tplc="28C436DC">
      <w:start w:val="1"/>
      <w:numFmt w:val="bullet"/>
      <w:lvlText w:val="o"/>
      <w:lvlJc w:val="left"/>
      <w:pPr>
        <w:ind w:left="567" w:hanging="227"/>
      </w:pPr>
      <w:rPr>
        <w:rFonts w:ascii="Malayalam MN" w:hAnsi="Malayalam M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27A07"/>
    <w:multiLevelType w:val="hybridMultilevel"/>
    <w:tmpl w:val="975AF512"/>
    <w:lvl w:ilvl="0" w:tplc="55FC200A">
      <w:start w:val="1"/>
      <w:numFmt w:val="bullet"/>
      <w:lvlText w:val=""/>
      <w:lvlJc w:val="left"/>
      <w:pPr>
        <w:ind w:left="57" w:hanging="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C1E5B"/>
    <w:multiLevelType w:val="hybridMultilevel"/>
    <w:tmpl w:val="7EE46446"/>
    <w:lvl w:ilvl="0" w:tplc="157A3F6C">
      <w:start w:val="1"/>
      <w:numFmt w:val="bullet"/>
      <w:lvlText w:val=""/>
      <w:lvlJc w:val="left"/>
      <w:pPr>
        <w:ind w:left="170" w:hanging="113"/>
      </w:pPr>
      <w:rPr>
        <w:rFonts w:ascii="Wingdings" w:hAnsi="Wingdings" w:hint="default"/>
      </w:rPr>
    </w:lvl>
    <w:lvl w:ilvl="1" w:tplc="1E90CB16">
      <w:start w:val="1"/>
      <w:numFmt w:val="bullet"/>
      <w:lvlText w:val="o"/>
      <w:lvlJc w:val="left"/>
      <w:pPr>
        <w:ind w:left="567" w:hanging="17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206315"/>
    <w:multiLevelType w:val="hybridMultilevel"/>
    <w:tmpl w:val="EB605B14"/>
    <w:lvl w:ilvl="0" w:tplc="E1AC3818">
      <w:start w:val="1"/>
      <w:numFmt w:val="bullet"/>
      <w:lvlText w:val="o"/>
      <w:lvlJc w:val="left"/>
      <w:pPr>
        <w:ind w:left="720" w:hanging="360"/>
      </w:pPr>
      <w:rPr>
        <w:rFonts w:ascii="Malayalam MN" w:hAnsi="Malayalam MN"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DA4BE8"/>
    <w:multiLevelType w:val="hybridMultilevel"/>
    <w:tmpl w:val="77AC79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2BA4DF9"/>
    <w:multiLevelType w:val="hybridMultilevel"/>
    <w:tmpl w:val="3EB86828"/>
    <w:lvl w:ilvl="0" w:tplc="C5E2EB66">
      <w:start w:val="1"/>
      <w:numFmt w:val="bullet"/>
      <w:lvlText w:val="o"/>
      <w:lvlJc w:val="left"/>
      <w:pPr>
        <w:ind w:left="720" w:hanging="360"/>
      </w:pPr>
      <w:rPr>
        <w:rFonts w:ascii="Malayalam MN" w:hAnsi="Malayalam M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E4EA8"/>
    <w:multiLevelType w:val="hybridMultilevel"/>
    <w:tmpl w:val="B37E66E8"/>
    <w:lvl w:ilvl="0" w:tplc="E1AC3818">
      <w:start w:val="1"/>
      <w:numFmt w:val="bullet"/>
      <w:lvlText w:val="o"/>
      <w:lvlJc w:val="left"/>
      <w:pPr>
        <w:ind w:left="720" w:hanging="360"/>
      </w:pPr>
      <w:rPr>
        <w:rFonts w:ascii="Malayalam MN" w:hAnsi="Malayalam MN" w:hint="default"/>
        <w:sz w:val="28"/>
        <w:szCs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F0431D"/>
    <w:multiLevelType w:val="hybridMultilevel"/>
    <w:tmpl w:val="EA623924"/>
    <w:lvl w:ilvl="0" w:tplc="28C436DC">
      <w:start w:val="1"/>
      <w:numFmt w:val="bullet"/>
      <w:lvlText w:val="o"/>
      <w:lvlJc w:val="left"/>
      <w:pPr>
        <w:ind w:left="567" w:hanging="227"/>
      </w:pPr>
      <w:rPr>
        <w:rFonts w:ascii="Malayalam MN" w:hAnsi="Malayalam M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774C4"/>
    <w:multiLevelType w:val="hybridMultilevel"/>
    <w:tmpl w:val="41DE6358"/>
    <w:lvl w:ilvl="0" w:tplc="A2180286">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320F5B"/>
    <w:multiLevelType w:val="hybridMultilevel"/>
    <w:tmpl w:val="9F88C1FC"/>
    <w:lvl w:ilvl="0" w:tplc="28C436DC">
      <w:start w:val="1"/>
      <w:numFmt w:val="bullet"/>
      <w:lvlText w:val="o"/>
      <w:lvlJc w:val="left"/>
      <w:pPr>
        <w:ind w:left="567" w:hanging="227"/>
      </w:pPr>
      <w:rPr>
        <w:rFonts w:ascii="Malayalam MN" w:hAnsi="Malayalam M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717C42"/>
    <w:multiLevelType w:val="hybridMultilevel"/>
    <w:tmpl w:val="79AE6852"/>
    <w:lvl w:ilvl="0" w:tplc="97D65CA0">
      <w:start w:val="1"/>
      <w:numFmt w:val="bullet"/>
      <w:lvlText w:val="∆"/>
      <w:lvlJc w:val="left"/>
      <w:pPr>
        <w:ind w:left="567" w:hanging="170"/>
      </w:pPr>
      <w:rPr>
        <w:rFonts w:ascii="Apple Chancery" w:hAnsi="Apple Chancery"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5"/>
  </w:num>
  <w:num w:numId="5">
    <w:abstractNumId w:val="3"/>
  </w:num>
  <w:num w:numId="6">
    <w:abstractNumId w:val="9"/>
  </w:num>
  <w:num w:numId="7">
    <w:abstractNumId w:val="11"/>
  </w:num>
  <w:num w:numId="8">
    <w:abstractNumId w:val="2"/>
  </w:num>
  <w:num w:numId="9">
    <w:abstractNumId w:val="6"/>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560872"/>
    <w:rsid w:val="00001459"/>
    <w:rsid w:val="00057615"/>
    <w:rsid w:val="000A3412"/>
    <w:rsid w:val="000B4373"/>
    <w:rsid w:val="000D76B2"/>
    <w:rsid w:val="000F3D1A"/>
    <w:rsid w:val="001069E2"/>
    <w:rsid w:val="00117C69"/>
    <w:rsid w:val="00121FAF"/>
    <w:rsid w:val="00137C3B"/>
    <w:rsid w:val="001728D5"/>
    <w:rsid w:val="001809B8"/>
    <w:rsid w:val="0019219A"/>
    <w:rsid w:val="001C018E"/>
    <w:rsid w:val="001C23BB"/>
    <w:rsid w:val="001C5492"/>
    <w:rsid w:val="0020316B"/>
    <w:rsid w:val="002143E3"/>
    <w:rsid w:val="002308B9"/>
    <w:rsid w:val="002410CF"/>
    <w:rsid w:val="002609F5"/>
    <w:rsid w:val="00265CE3"/>
    <w:rsid w:val="0027262E"/>
    <w:rsid w:val="0028166C"/>
    <w:rsid w:val="002C4E96"/>
    <w:rsid w:val="002C7026"/>
    <w:rsid w:val="003232EE"/>
    <w:rsid w:val="00343178"/>
    <w:rsid w:val="00350184"/>
    <w:rsid w:val="003603E6"/>
    <w:rsid w:val="00371BF8"/>
    <w:rsid w:val="003847A7"/>
    <w:rsid w:val="003C31A5"/>
    <w:rsid w:val="003D0FD4"/>
    <w:rsid w:val="003D32CF"/>
    <w:rsid w:val="003E06C4"/>
    <w:rsid w:val="00407D4A"/>
    <w:rsid w:val="004477AD"/>
    <w:rsid w:val="00472831"/>
    <w:rsid w:val="00474205"/>
    <w:rsid w:val="00497413"/>
    <w:rsid w:val="004C0DF7"/>
    <w:rsid w:val="004C6225"/>
    <w:rsid w:val="005013FD"/>
    <w:rsid w:val="005203F4"/>
    <w:rsid w:val="00532D1A"/>
    <w:rsid w:val="00541065"/>
    <w:rsid w:val="00560872"/>
    <w:rsid w:val="005B185E"/>
    <w:rsid w:val="005C1120"/>
    <w:rsid w:val="005D09A6"/>
    <w:rsid w:val="005D667B"/>
    <w:rsid w:val="005F16DB"/>
    <w:rsid w:val="00625B98"/>
    <w:rsid w:val="0066773E"/>
    <w:rsid w:val="0067163C"/>
    <w:rsid w:val="00686C9E"/>
    <w:rsid w:val="00693667"/>
    <w:rsid w:val="006F01E6"/>
    <w:rsid w:val="006F79A9"/>
    <w:rsid w:val="00713E20"/>
    <w:rsid w:val="00737F62"/>
    <w:rsid w:val="00756AF1"/>
    <w:rsid w:val="007B3D08"/>
    <w:rsid w:val="00804213"/>
    <w:rsid w:val="00860B56"/>
    <w:rsid w:val="008971BF"/>
    <w:rsid w:val="008C3FE1"/>
    <w:rsid w:val="008C72DF"/>
    <w:rsid w:val="008E4E3D"/>
    <w:rsid w:val="009622D6"/>
    <w:rsid w:val="009650F9"/>
    <w:rsid w:val="009664FF"/>
    <w:rsid w:val="0098139D"/>
    <w:rsid w:val="00987D0C"/>
    <w:rsid w:val="009C0E7E"/>
    <w:rsid w:val="009C202B"/>
    <w:rsid w:val="009C3471"/>
    <w:rsid w:val="009F17F8"/>
    <w:rsid w:val="00A02380"/>
    <w:rsid w:val="00A1514E"/>
    <w:rsid w:val="00A34F8A"/>
    <w:rsid w:val="00A35B20"/>
    <w:rsid w:val="00A41863"/>
    <w:rsid w:val="00A57AEB"/>
    <w:rsid w:val="00A61CFB"/>
    <w:rsid w:val="00A64A3E"/>
    <w:rsid w:val="00A67442"/>
    <w:rsid w:val="00A8209E"/>
    <w:rsid w:val="00AB458B"/>
    <w:rsid w:val="00AC5C0E"/>
    <w:rsid w:val="00AE2B39"/>
    <w:rsid w:val="00AF77D8"/>
    <w:rsid w:val="00B30726"/>
    <w:rsid w:val="00B3462A"/>
    <w:rsid w:val="00B90634"/>
    <w:rsid w:val="00BB7946"/>
    <w:rsid w:val="00BD6E0D"/>
    <w:rsid w:val="00BF16AE"/>
    <w:rsid w:val="00C36325"/>
    <w:rsid w:val="00C42703"/>
    <w:rsid w:val="00C64030"/>
    <w:rsid w:val="00C6733C"/>
    <w:rsid w:val="00C84ACF"/>
    <w:rsid w:val="00C94F04"/>
    <w:rsid w:val="00CA1F54"/>
    <w:rsid w:val="00CA366C"/>
    <w:rsid w:val="00CA3886"/>
    <w:rsid w:val="00CD1E84"/>
    <w:rsid w:val="00CF488E"/>
    <w:rsid w:val="00D056F0"/>
    <w:rsid w:val="00D46361"/>
    <w:rsid w:val="00D73826"/>
    <w:rsid w:val="00D746FF"/>
    <w:rsid w:val="00D80415"/>
    <w:rsid w:val="00DF23E3"/>
    <w:rsid w:val="00E2489B"/>
    <w:rsid w:val="00EC3474"/>
    <w:rsid w:val="00EF4F16"/>
    <w:rsid w:val="00EF6423"/>
    <w:rsid w:val="00F00287"/>
    <w:rsid w:val="00F0231B"/>
    <w:rsid w:val="00F3242C"/>
    <w:rsid w:val="00F633C0"/>
    <w:rsid w:val="00F66171"/>
    <w:rsid w:val="00F67CB0"/>
    <w:rsid w:val="00FC4427"/>
    <w:rsid w:val="00FE0D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09413C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21212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21212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21212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CDD4D7"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1D86CD"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21212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212121" w:themeColor="text2"/>
      <w:sz w:val="22"/>
    </w:rPr>
  </w:style>
  <w:style w:type="character" w:customStyle="1" w:styleId="HeaderChar">
    <w:name w:val="Header Char"/>
    <w:basedOn w:val="DefaultParagraphFont"/>
    <w:link w:val="Header"/>
    <w:uiPriority w:val="99"/>
    <w:rsid w:val="0052270F"/>
    <w:rPr>
      <w:color w:val="212121" w:themeColor="text2"/>
      <w:sz w:val="22"/>
    </w:rPr>
  </w:style>
  <w:style w:type="paragraph" w:styleId="Footer">
    <w:name w:val="footer"/>
    <w:basedOn w:val="Normal"/>
    <w:link w:val="FooterChar"/>
    <w:uiPriority w:val="99"/>
    <w:unhideWhenUsed/>
    <w:rsid w:val="00F66171"/>
    <w:pPr>
      <w:tabs>
        <w:tab w:val="center" w:pos="4320"/>
        <w:tab w:val="right" w:pos="8640"/>
      </w:tabs>
      <w:spacing w:after="0"/>
    </w:pPr>
  </w:style>
  <w:style w:type="character" w:customStyle="1" w:styleId="FooterChar">
    <w:name w:val="Footer Char"/>
    <w:basedOn w:val="DefaultParagraphFont"/>
    <w:link w:val="Footer"/>
    <w:uiPriority w:val="99"/>
    <w:rsid w:val="00F66171"/>
  </w:style>
  <w:style w:type="character" w:customStyle="1" w:styleId="Header-RightChar">
    <w:name w:val="Header - Right Char"/>
    <w:basedOn w:val="HeaderChar"/>
    <w:link w:val="Header-Right"/>
    <w:rsid w:val="0052270F"/>
    <w:rPr>
      <w:color w:val="21212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212121" w:themeColor="text2"/>
      <w:sz w:val="28"/>
    </w:rPr>
  </w:style>
  <w:style w:type="character" w:customStyle="1" w:styleId="PageChar">
    <w:name w:val="Page Char"/>
    <w:basedOn w:val="DefaultParagraphFont"/>
    <w:link w:val="Page"/>
    <w:rsid w:val="00EF670A"/>
    <w:rPr>
      <w:rFonts w:eastAsiaTheme="minorEastAsia"/>
      <w:color w:val="21212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21212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CDD4D7"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CDD4D7"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212121" w:themeColor="text2"/>
      <w:sz w:val="36"/>
    </w:rPr>
  </w:style>
  <w:style w:type="character" w:customStyle="1" w:styleId="DateChar">
    <w:name w:val="Date Char"/>
    <w:basedOn w:val="DefaultParagraphFont"/>
    <w:link w:val="Date"/>
    <w:uiPriority w:val="99"/>
    <w:semiHidden/>
    <w:rsid w:val="008F1360"/>
    <w:rPr>
      <w:color w:val="212121" w:themeColor="text2"/>
      <w:sz w:val="36"/>
    </w:rPr>
  </w:style>
  <w:style w:type="paragraph" w:styleId="BodyText">
    <w:name w:val="Body Text"/>
    <w:basedOn w:val="Normal"/>
    <w:link w:val="BodyTextChar"/>
    <w:uiPriority w:val="99"/>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21212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21212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212121" w:themeColor="text2"/>
      <w:sz w:val="20"/>
    </w:rPr>
  </w:style>
  <w:style w:type="character" w:customStyle="1" w:styleId="EventChar">
    <w:name w:val="Event Char"/>
    <w:basedOn w:val="DefaultParagraphFont"/>
    <w:link w:val="Event"/>
    <w:rsid w:val="00D212AD"/>
    <w:rPr>
      <w:color w:val="21212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CDD4D7"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1D86CD" w:themeColor="accent1"/>
      <w:sz w:val="30"/>
    </w:rPr>
  </w:style>
  <w:style w:type="paragraph" w:customStyle="1" w:styleId="Mailer">
    <w:name w:val="Mailer"/>
    <w:basedOn w:val="Normal"/>
    <w:link w:val="MailerChar"/>
    <w:qFormat/>
    <w:rsid w:val="00D82210"/>
    <w:pPr>
      <w:spacing w:after="0"/>
    </w:pPr>
    <w:rPr>
      <w:rFonts w:eastAsiaTheme="minorEastAsia"/>
      <w:color w:val="21212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212121" w:themeColor="text2"/>
    </w:rPr>
  </w:style>
  <w:style w:type="paragraph" w:styleId="Caption">
    <w:name w:val="caption"/>
    <w:basedOn w:val="Normal"/>
    <w:rsid w:val="00FE38A0"/>
    <w:pPr>
      <w:spacing w:after="0"/>
      <w:jc w:val="center"/>
    </w:pPr>
    <w:rPr>
      <w:bCs/>
      <w:color w:val="1D86CD" w:themeColor="accent1"/>
      <w:sz w:val="28"/>
      <w:szCs w:val="18"/>
    </w:rPr>
  </w:style>
  <w:style w:type="paragraph" w:customStyle="1" w:styleId="Continued">
    <w:name w:val="Continued"/>
    <w:basedOn w:val="Normal"/>
    <w:link w:val="ContinuedChar"/>
    <w:qFormat/>
    <w:rsid w:val="001F0093"/>
    <w:pPr>
      <w:spacing w:after="0"/>
    </w:pPr>
    <w:rPr>
      <w:color w:val="212121" w:themeColor="text2"/>
      <w:sz w:val="28"/>
    </w:rPr>
  </w:style>
  <w:style w:type="character" w:customStyle="1" w:styleId="ContinuedChar">
    <w:name w:val="Continued Char"/>
    <w:basedOn w:val="DefaultParagraphFont"/>
    <w:link w:val="Continued"/>
    <w:rsid w:val="001F0093"/>
    <w:rPr>
      <w:color w:val="21212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212121" w:themeColor="text2"/>
      <w:sz w:val="32"/>
    </w:rPr>
  </w:style>
  <w:style w:type="paragraph" w:styleId="BlockText">
    <w:name w:val="Block Text"/>
    <w:basedOn w:val="Normal"/>
    <w:rsid w:val="00D82210"/>
    <w:pPr>
      <w:spacing w:after="0" w:line="264" w:lineRule="auto"/>
    </w:pPr>
    <w:rPr>
      <w:rFonts w:eastAsiaTheme="minorEastAsia"/>
      <w:iCs/>
      <w:color w:val="1D86CD" w:themeColor="accent1"/>
      <w:sz w:val="20"/>
    </w:rPr>
  </w:style>
  <w:style w:type="table" w:styleId="TableGrid">
    <w:name w:val="Table Grid"/>
    <w:basedOn w:val="TableNormal"/>
    <w:rsid w:val="005C112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31A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410CF"/>
    <w:rPr>
      <w:color w:val="0000FF"/>
      <w:u w:val="single"/>
    </w:rPr>
  </w:style>
  <w:style w:type="paragraph" w:styleId="BalloonText">
    <w:name w:val="Balloon Text"/>
    <w:basedOn w:val="Normal"/>
    <w:link w:val="BalloonTextChar"/>
    <w:rsid w:val="000A341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3412"/>
    <w:rPr>
      <w:rFonts w:ascii="Lucida Grande" w:hAnsi="Lucida Grande" w:cs="Lucida Grande"/>
      <w:sz w:val="18"/>
      <w:szCs w:val="18"/>
    </w:rPr>
  </w:style>
  <w:style w:type="table" w:styleId="ColorfulList-Accent1">
    <w:name w:val="Colorful List Accent 1"/>
    <w:basedOn w:val="TableNormal"/>
    <w:rsid w:val="000A3412"/>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7F3FB" w:themeFill="accent1" w:themeFillTint="19"/>
    </w:tcPr>
    <w:tblStylePr w:type="firstRow">
      <w:rPr>
        <w:b/>
        <w:bCs/>
        <w:color w:val="FFFFFF" w:themeColor="background1"/>
      </w:rPr>
      <w:tblPr/>
      <w:tcPr>
        <w:tcBorders>
          <w:bottom w:val="single" w:sz="12" w:space="0" w:color="FFFFFF" w:themeColor="background1"/>
        </w:tcBorders>
        <w:shd w:val="clear" w:color="auto" w:fill="5B247B" w:themeFill="accent2" w:themeFillShade="CC"/>
      </w:tcPr>
    </w:tblStylePr>
    <w:tblStylePr w:type="lastRow">
      <w:rPr>
        <w:b/>
        <w:bCs/>
        <w:color w:val="5B247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E1F6" w:themeFill="accent1" w:themeFillTint="3F"/>
      </w:tcPr>
    </w:tblStylePr>
    <w:tblStylePr w:type="band1Horz">
      <w:tblPr/>
      <w:tcPr>
        <w:shd w:val="clear" w:color="auto" w:fill="CEE7F8" w:themeFill="accent1" w:themeFillTint="33"/>
      </w:tcPr>
    </w:tblStylePr>
  </w:style>
  <w:style w:type="table" w:styleId="ColorfulList">
    <w:name w:val="Colorful List"/>
    <w:basedOn w:val="TableNormal"/>
    <w:rsid w:val="000A3412"/>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B247B" w:themeFill="accent2" w:themeFillShade="CC"/>
      </w:tcPr>
    </w:tblStylePr>
    <w:tblStylePr w:type="lastRow">
      <w:rPr>
        <w:b/>
        <w:bCs/>
        <w:color w:val="5B247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1">
    <w:name w:val="Colorful Grid Accent 1"/>
    <w:basedOn w:val="TableNormal"/>
    <w:rsid w:val="000A3412"/>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EE7F8" w:themeFill="accent1" w:themeFillTint="33"/>
    </w:tcPr>
    <w:tblStylePr w:type="firstRow">
      <w:rPr>
        <w:b/>
        <w:bCs/>
      </w:rPr>
      <w:tblPr/>
      <w:tcPr>
        <w:shd w:val="clear" w:color="auto" w:fill="9ECFF1" w:themeFill="accent1" w:themeFillTint="66"/>
      </w:tcPr>
    </w:tblStylePr>
    <w:tblStylePr w:type="lastRow">
      <w:rPr>
        <w:b/>
        <w:bCs/>
        <w:color w:val="000000" w:themeColor="text1"/>
      </w:rPr>
      <w:tblPr/>
      <w:tcPr>
        <w:shd w:val="clear" w:color="auto" w:fill="9ECFF1" w:themeFill="accent1" w:themeFillTint="66"/>
      </w:tcPr>
    </w:tblStylePr>
    <w:tblStylePr w:type="firstCol">
      <w:rPr>
        <w:color w:val="FFFFFF" w:themeColor="background1"/>
      </w:rPr>
      <w:tblPr/>
      <w:tcPr>
        <w:shd w:val="clear" w:color="auto" w:fill="156499" w:themeFill="accent1" w:themeFillShade="BF"/>
      </w:tcPr>
    </w:tblStylePr>
    <w:tblStylePr w:type="lastCol">
      <w:rPr>
        <w:color w:val="FFFFFF" w:themeColor="background1"/>
      </w:rPr>
      <w:tblPr/>
      <w:tcPr>
        <w:shd w:val="clear" w:color="auto" w:fill="156499" w:themeFill="accent1" w:themeFillShade="BF"/>
      </w:tcPr>
    </w:tblStylePr>
    <w:tblStylePr w:type="band1Vert">
      <w:tblPr/>
      <w:tcPr>
        <w:shd w:val="clear" w:color="auto" w:fill="86C4EE" w:themeFill="accent1" w:themeFillTint="7F"/>
      </w:tcPr>
    </w:tblStylePr>
    <w:tblStylePr w:type="band1Horz">
      <w:tblPr/>
      <w:tcPr>
        <w:shd w:val="clear" w:color="auto" w:fill="86C4EE" w:themeFill="accent1" w:themeFillTint="7F"/>
      </w:tcPr>
    </w:tblStylePr>
  </w:style>
  <w:style w:type="table" w:styleId="ColorfulGrid-Accent2">
    <w:name w:val="Colorful Grid Accent 2"/>
    <w:basedOn w:val="TableNormal"/>
    <w:rsid w:val="000A3412"/>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CFF0" w:themeFill="accent2" w:themeFillTint="33"/>
    </w:tcPr>
    <w:tblStylePr w:type="firstRow">
      <w:rPr>
        <w:b/>
        <w:bCs/>
      </w:rPr>
      <w:tblPr/>
      <w:tcPr>
        <w:shd w:val="clear" w:color="auto" w:fill="CA9FE2" w:themeFill="accent2" w:themeFillTint="66"/>
      </w:tcPr>
    </w:tblStylePr>
    <w:tblStylePr w:type="lastRow">
      <w:rPr>
        <w:b/>
        <w:bCs/>
        <w:color w:val="000000" w:themeColor="text1"/>
      </w:rPr>
      <w:tblPr/>
      <w:tcPr>
        <w:shd w:val="clear" w:color="auto" w:fill="CA9FE2" w:themeFill="accent2" w:themeFillTint="66"/>
      </w:tcPr>
    </w:tblStylePr>
    <w:tblStylePr w:type="firstCol">
      <w:rPr>
        <w:color w:val="FFFFFF" w:themeColor="background1"/>
      </w:rPr>
      <w:tblPr/>
      <w:tcPr>
        <w:shd w:val="clear" w:color="auto" w:fill="552273" w:themeFill="accent2" w:themeFillShade="BF"/>
      </w:tcPr>
    </w:tblStylePr>
    <w:tblStylePr w:type="lastCol">
      <w:rPr>
        <w:color w:val="FFFFFF" w:themeColor="background1"/>
      </w:rPr>
      <w:tblPr/>
      <w:tcPr>
        <w:shd w:val="clear" w:color="auto" w:fill="552273" w:themeFill="accent2" w:themeFillShade="BF"/>
      </w:tcPr>
    </w:tblStylePr>
    <w:tblStylePr w:type="band1Vert">
      <w:tblPr/>
      <w:tcPr>
        <w:shd w:val="clear" w:color="auto" w:fill="BC87DB" w:themeFill="accent2" w:themeFillTint="7F"/>
      </w:tcPr>
    </w:tblStylePr>
    <w:tblStylePr w:type="band1Horz">
      <w:tblPr/>
      <w:tcPr>
        <w:shd w:val="clear" w:color="auto" w:fill="BC87DB" w:themeFill="accent2" w:themeFillTint="7F"/>
      </w:tcPr>
    </w:tblStylePr>
  </w:style>
  <w:style w:type="paragraph" w:styleId="ListParagraph">
    <w:name w:val="List Paragraph"/>
    <w:basedOn w:val="Normal"/>
    <w:rsid w:val="000A3412"/>
    <w:pPr>
      <w:ind w:left="720"/>
      <w:contextualSpacing/>
    </w:pPr>
  </w:style>
  <w:style w:type="table" w:styleId="ColorfulList-Accent2">
    <w:name w:val="Colorful List Accent 2"/>
    <w:basedOn w:val="TableNormal"/>
    <w:rsid w:val="001809B8"/>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E7F8" w:themeFill="accent2" w:themeFillTint="19"/>
    </w:tcPr>
    <w:tblStylePr w:type="firstRow">
      <w:rPr>
        <w:b/>
        <w:bCs/>
        <w:color w:val="FFFFFF" w:themeColor="background1"/>
      </w:rPr>
      <w:tblPr/>
      <w:tcPr>
        <w:tcBorders>
          <w:bottom w:val="single" w:sz="12" w:space="0" w:color="FFFFFF" w:themeColor="background1"/>
        </w:tcBorders>
        <w:shd w:val="clear" w:color="auto" w:fill="5B247B" w:themeFill="accent2" w:themeFillShade="CC"/>
      </w:tcPr>
    </w:tblStylePr>
    <w:tblStylePr w:type="lastRow">
      <w:rPr>
        <w:b/>
        <w:bCs/>
        <w:color w:val="5B247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C3ED" w:themeFill="accent2" w:themeFillTint="3F"/>
      </w:tcPr>
    </w:tblStylePr>
    <w:tblStylePr w:type="band1Horz">
      <w:tblPr/>
      <w:tcPr>
        <w:shd w:val="clear" w:color="auto" w:fill="E4CFF0" w:themeFill="accent2" w:themeFillTint="33"/>
      </w:tcPr>
    </w:tblStylePr>
  </w:style>
  <w:style w:type="character" w:styleId="FollowedHyperlink">
    <w:name w:val="FollowedHyperlink"/>
    <w:basedOn w:val="DefaultParagraphFont"/>
    <w:rsid w:val="00C94F04"/>
    <w:rPr>
      <w:color w:val="F8CE8A" w:themeColor="followedHyperlink"/>
      <w:u w:val="single"/>
    </w:rPr>
  </w:style>
  <w:style w:type="character" w:styleId="HTMLCite">
    <w:name w:val="HTML Cite"/>
    <w:basedOn w:val="DefaultParagraphFont"/>
    <w:uiPriority w:val="99"/>
    <w:unhideWhenUsed/>
    <w:rsid w:val="004974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5140140">
      <w:bodyDiv w:val="1"/>
      <w:marLeft w:val="0"/>
      <w:marRight w:val="0"/>
      <w:marTop w:val="0"/>
      <w:marBottom w:val="0"/>
      <w:divBdr>
        <w:top w:val="none" w:sz="0" w:space="0" w:color="auto"/>
        <w:left w:val="none" w:sz="0" w:space="0" w:color="auto"/>
        <w:bottom w:val="none" w:sz="0" w:space="0" w:color="auto"/>
        <w:right w:val="none" w:sz="0" w:space="0" w:color="auto"/>
      </w:divBdr>
    </w:div>
    <w:div w:id="18809703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edu.gov.mb.ca/k12/docs/support/c_portfolio/index.html" TargetMode="External"/><Relationship Id="rId13" Type="http://schemas.openxmlformats.org/officeDocument/2006/relationships/image" Target="media/image3.jpg"/><Relationship Id="rId18" Type="http://schemas.openxmlformats.org/officeDocument/2006/relationships/image" Target="media/image8.png"/><Relationship Id="rId21" Type="http://schemas.openxmlformats.org/officeDocument/2006/relationships/image" Target="media/image9.jpg"/><Relationship Id="rId34" Type="http://schemas.openxmlformats.org/officeDocument/2006/relationships/glossaryDocument" Target="glossary/document.xml"/><Relationship Id="rId25" Type="http://schemas.openxmlformats.org/officeDocument/2006/relationships/hyperlink" Target="http://www.youtube.com/watch?v=nOYB-vQbBFA&amp;list=FLVFD8OSsV0WC4J8GAENedJQ&amp;index=37&amp;feature=plpp_video" TargetMode="External"/><Relationship Id="rId3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38" Type="http://schemas.openxmlformats.org/officeDocument/2006/relationships/customXml" Target="../customXml/item4.xml"/><Relationship Id="rId20" Type="http://schemas.openxmlformats.org/officeDocument/2006/relationships/image" Target="media/image9.png"/><Relationship Id="rId29"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image" Target="media/image6.jpg"/><Relationship Id="rId24" Type="http://schemas.openxmlformats.org/officeDocument/2006/relationships/hyperlink" Target="http://www.edu.gov.mb.ca/k12/docs/support/c_portfolio/index.html" TargetMode="External"/><Relationship Id="rId1" Type="http://schemas.openxmlformats.org/officeDocument/2006/relationships/customXml" Target="../customXml/item1.xml"/><Relationship Id="rId32" Type="http://schemas.openxmlformats.org/officeDocument/2006/relationships/footer" Target="footer2.xml"/><Relationship Id="rId6" Type="http://schemas.openxmlformats.org/officeDocument/2006/relationships/footnotes" Target="footnotes.xml"/><Relationship Id="rId11" Type="http://schemas.openxmlformats.org/officeDocument/2006/relationships/footer" Target="footer1.xml"/><Relationship Id="rId37" Type="http://schemas.openxmlformats.org/officeDocument/2006/relationships/customXml" Target="../customXml/item3.xml"/><Relationship Id="rId23" Type="http://schemas.openxmlformats.org/officeDocument/2006/relationships/image" Target="media/image11.jpg"/><Relationship Id="rId28"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5.png"/><Relationship Id="rId36" Type="http://schemas.openxmlformats.org/officeDocument/2006/relationships/customXml" Target="../customXml/item2.xml"/><Relationship Id="rId31" Type="http://schemas.openxmlformats.org/officeDocument/2006/relationships/header" Target="header4.xml"/><Relationship Id="rId10" Type="http://schemas.openxmlformats.org/officeDocument/2006/relationships/header" Target="header3.xml"/><Relationship Id="rId22" Type="http://schemas.openxmlformats.org/officeDocument/2006/relationships/image" Target="media/image10.JPG"/><Relationship Id="rId27" Type="http://schemas.openxmlformats.org/officeDocument/2006/relationships/hyperlink" Target="http://www.youtube.com/watch?v=nOYB-vQbBFA&amp;list=FLVFD8OSsV0WC4J8GAENedJQ&amp;index=37&amp;feature=plpp_video" TargetMode="External"/><Relationship Id="rId4" Type="http://schemas.openxmlformats.org/officeDocument/2006/relationships/settings" Target="settings.xml"/><Relationship Id="rId30" Type="http://schemas.openxmlformats.org/officeDocument/2006/relationships/image" Target="media/image14.jpg"/><Relationship Id="rId9" Type="http://schemas.openxmlformats.org/officeDocument/2006/relationships/header" Target="header2.xml"/><Relationship Id="rId35" Type="http://schemas.openxmlformats.org/officeDocument/2006/relationships/theme" Target="theme/theme1.xml"/><Relationship Id="rId14" Type="http://schemas.openxmlformats.org/officeDocument/2006/relationships/image" Target="media/image4.jp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448A030208449478460BBA717CC9EAF"/>
        <w:category>
          <w:name w:val="General"/>
          <w:gallery w:val="placeholder"/>
        </w:category>
        <w:types>
          <w:type w:val="bbPlcHdr"/>
        </w:types>
        <w:behaviors>
          <w:behavior w:val="content"/>
        </w:behaviors>
        <w:guid w:val="{B3DD3126-08F5-944E-A736-2B537202BA8C}"/>
      </w:docPartPr>
      <w:docPartBody>
        <w:p w:rsidR="00A65D58" w:rsidRDefault="00A65D58" w:rsidP="00A65D58">
          <w:pPr>
            <w:pStyle w:val="3448A030208449478460BBA717CC9EAF"/>
          </w:pPr>
          <w:r>
            <w:t>[Type text]</w:t>
          </w:r>
        </w:p>
      </w:docPartBody>
    </w:docPart>
    <w:docPart>
      <w:docPartPr>
        <w:name w:val="3C6C4CFC52727444A5F2AF1AD5289123"/>
        <w:category>
          <w:name w:val="General"/>
          <w:gallery w:val="placeholder"/>
        </w:category>
        <w:types>
          <w:type w:val="bbPlcHdr"/>
        </w:types>
        <w:behaviors>
          <w:behavior w:val="content"/>
        </w:behaviors>
        <w:guid w:val="{FC4D87FD-122D-6B4C-8726-AF23B8EF7561}"/>
      </w:docPartPr>
      <w:docPartBody>
        <w:p w:rsidR="00A65D58" w:rsidRDefault="00A65D58" w:rsidP="00A65D58">
          <w:pPr>
            <w:pStyle w:val="3C6C4CFC52727444A5F2AF1AD5289123"/>
          </w:pPr>
          <w:r>
            <w:t>[Type text]</w:t>
          </w:r>
        </w:p>
      </w:docPartBody>
    </w:docPart>
    <w:docPart>
      <w:docPartPr>
        <w:name w:val="EE9BD48DB31EA5409EB9E383341DAF11"/>
        <w:category>
          <w:name w:val="General"/>
          <w:gallery w:val="placeholder"/>
        </w:category>
        <w:types>
          <w:type w:val="bbPlcHdr"/>
        </w:types>
        <w:behaviors>
          <w:behavior w:val="content"/>
        </w:behaviors>
        <w:guid w:val="{ACBA1414-DAA5-9D4E-AB24-039F3112262E}"/>
      </w:docPartPr>
      <w:docPartBody>
        <w:p w:rsidR="00A65D58" w:rsidRDefault="00A65D58" w:rsidP="00A65D58">
          <w:pPr>
            <w:pStyle w:val="EE9BD48DB31EA5409EB9E383341DA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ayalam MN">
    <w:panose1 w:val="02020600050405020304"/>
    <w:charset w:val="00"/>
    <w:family w:val="auto"/>
    <w:pitch w:val="variable"/>
    <w:sig w:usb0="80100003" w:usb1="00002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pple Chancery">
    <w:panose1 w:val="03020702040506060504"/>
    <w:charset w:val="00"/>
    <w:family w:val="auto"/>
    <w:pitch w:val="variable"/>
    <w:sig w:usb0="80000067" w:usb1="00000003" w:usb2="00000000" w:usb3="00000000" w:csb0="000001F3" w:csb1="00000000"/>
  </w:font>
  <w:font w:name="Calisto MT">
    <w:panose1 w:val="02040603050505030304"/>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00"/>
    <w:family w:val="auto"/>
    <w:pitch w:val="variable"/>
    <w:sig w:usb0="8000002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D58"/>
    <w:rsid w:val="001614D7"/>
    <w:rsid w:val="00337E9A"/>
    <w:rsid w:val="004B2845"/>
    <w:rsid w:val="006D7F3C"/>
    <w:rsid w:val="007757D0"/>
    <w:rsid w:val="00831EC8"/>
    <w:rsid w:val="00A560F3"/>
    <w:rsid w:val="00A65D58"/>
    <w:rsid w:val="00D247F1"/>
    <w:rsid w:val="00F47461"/>
    <w:rsid w:val="00FE31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48A030208449478460BBA717CC9EAF">
    <w:name w:val="3448A030208449478460BBA717CC9EAF"/>
    <w:rsid w:val="00A65D58"/>
  </w:style>
  <w:style w:type="paragraph" w:customStyle="1" w:styleId="3C6C4CFC52727444A5F2AF1AD5289123">
    <w:name w:val="3C6C4CFC52727444A5F2AF1AD5289123"/>
    <w:rsid w:val="00A65D58"/>
  </w:style>
  <w:style w:type="paragraph" w:customStyle="1" w:styleId="EE9BD48DB31EA5409EB9E383341DAF11">
    <w:name w:val="EE9BD48DB31EA5409EB9E383341DAF11"/>
    <w:rsid w:val="00A65D58"/>
  </w:style>
  <w:style w:type="paragraph" w:customStyle="1" w:styleId="A2F5AE347E49594AA72D669F28A00915">
    <w:name w:val="A2F5AE347E49594AA72D669F28A00915"/>
    <w:rsid w:val="00A65D58"/>
  </w:style>
  <w:style w:type="paragraph" w:customStyle="1" w:styleId="835ACEBA693B6145BE7A0D365E4E80E6">
    <w:name w:val="835ACEBA693B6145BE7A0D365E4E80E6"/>
    <w:rsid w:val="00A65D58"/>
  </w:style>
  <w:style w:type="paragraph" w:customStyle="1" w:styleId="18187D0AAC443145824E2BC7F25C63E7">
    <w:name w:val="18187D0AAC443145824E2BC7F25C63E7"/>
    <w:rsid w:val="00A65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 Id="rId2" Type="http://schemas.openxmlformats.org/officeDocument/2006/relationships/image" Target="../media/image16.jpeg"/></Relationships>
</file>

<file path=word/theme/theme1.xml><?xml version="1.0" encoding="utf-8"?>
<a:theme xmlns:a="http://schemas.openxmlformats.org/drawingml/2006/main" name="Story">
  <a:themeElements>
    <a:clrScheme name="Story">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Story">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Story">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1CB83AB5DEDC4A9BE932E96EF6AA8D" ma:contentTypeVersion="1" ma:contentTypeDescription="Create a new document." ma:contentTypeScope="" ma:versionID="97c390012230f93ed1685b123841f53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1C173E-B7BA-E048-A850-43136D7440DB}"/>
</file>

<file path=customXml/itemProps2.xml><?xml version="1.0" encoding="utf-8"?>
<ds:datastoreItem xmlns:ds="http://schemas.openxmlformats.org/officeDocument/2006/customXml" ds:itemID="{9EBDE95C-42EF-49A8-9E38-F4C3B501D95A}"/>
</file>

<file path=customXml/itemProps3.xml><?xml version="1.0" encoding="utf-8"?>
<ds:datastoreItem xmlns:ds="http://schemas.openxmlformats.org/officeDocument/2006/customXml" ds:itemID="{6ED808AB-88CA-43E6-B900-A42916D141A8}"/>
</file>

<file path=customXml/itemProps4.xml><?xml version="1.0" encoding="utf-8"?>
<ds:datastoreItem xmlns:ds="http://schemas.openxmlformats.org/officeDocument/2006/customXml" ds:itemID="{E0002B7C-AA50-45C2-8204-0165B824F9CF}"/>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View:Newsletters:Checkerboard Newsletter.dotx</Template>
  <TotalTime>3</TotalTime>
  <Pages>6</Pages>
  <Words>12</Words>
  <Characters>69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Merkowsky</dc:creator>
  <cp:keywords/>
  <dc:description/>
  <cp:lastModifiedBy>Leanne Merkowsky</cp:lastModifiedBy>
  <cp:revision>4</cp:revision>
  <cp:lastPrinted>2012-05-04T17:38:00Z</cp:lastPrinted>
  <dcterms:created xsi:type="dcterms:W3CDTF">2012-11-22T14:38:00Z</dcterms:created>
  <dcterms:modified xsi:type="dcterms:W3CDTF">2016-10-19T21:00:00Z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0x010100BD1CB83AB5DEDC4A9BE932E96EF6AA8D</vt:lpwstr>
  </property>
</Properties>
</file>